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Ind w:w="-5" w:type="dxa"/>
        <w:tblLayout w:type="fixed"/>
        <w:tblLook w:val="00A0"/>
      </w:tblPr>
      <w:tblGrid>
        <w:gridCol w:w="852"/>
        <w:gridCol w:w="1418"/>
        <w:gridCol w:w="3121"/>
        <w:gridCol w:w="2269"/>
        <w:gridCol w:w="1696"/>
      </w:tblGrid>
      <w:tr w:rsidR="00250E2A" w:rsidTr="00D57D45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250E2A" w:rsidRPr="0076410C" w:rsidRDefault="00250E2A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="Calibri" w:hAnsi="Calibri" w:cs="Calibri"/>
                <w:b/>
                <w:color w:val="auto"/>
                <w:lang w:val="bg-BG"/>
              </w:rPr>
            </w:pPr>
            <w:r w:rsidRPr="0076410C">
              <w:rPr>
                <w:rFonts w:ascii="Calibri" w:hAnsi="Calibri" w:cs="Calibri"/>
                <w:b/>
                <w:color w:val="auto"/>
                <w:lang w:val="bg-BG"/>
              </w:rPr>
              <w:t>Версия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250E2A" w:rsidRPr="0076410C" w:rsidRDefault="00250E2A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="Calibri" w:hAnsi="Calibri" w:cs="Calibri"/>
                <w:b/>
                <w:color w:val="auto"/>
                <w:lang w:val="bg-BG"/>
              </w:rPr>
            </w:pPr>
            <w:r w:rsidRPr="0076410C">
              <w:rPr>
                <w:rFonts w:ascii="Calibri" w:hAnsi="Calibri" w:cs="Calibri"/>
                <w:b/>
                <w:color w:val="auto"/>
                <w:lang w:val="bg-BG"/>
              </w:rPr>
              <w:t>Дата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250E2A" w:rsidRPr="0076410C" w:rsidRDefault="00250E2A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="Calibri" w:hAnsi="Calibri" w:cs="Calibri"/>
                <w:b/>
                <w:color w:val="auto"/>
                <w:lang w:val="bg-BG"/>
              </w:rPr>
            </w:pPr>
            <w:r w:rsidRPr="0076410C">
              <w:rPr>
                <w:rFonts w:ascii="Calibri" w:hAnsi="Calibri" w:cs="Calibri"/>
                <w:b/>
                <w:color w:val="auto"/>
                <w:lang w:val="bg-BG"/>
              </w:rPr>
              <w:t>Описание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50E2A" w:rsidRPr="0076410C" w:rsidRDefault="00250E2A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="Calibri" w:hAnsi="Calibri" w:cs="Calibri"/>
                <w:color w:val="auto"/>
                <w:lang w:val="bg-BG"/>
              </w:rPr>
            </w:pPr>
            <w:r w:rsidRPr="0076410C">
              <w:rPr>
                <w:rFonts w:ascii="Calibri" w:hAnsi="Calibri" w:cs="Calibri"/>
                <w:b/>
                <w:color w:val="auto"/>
                <w:lang w:val="bg-BG"/>
              </w:rPr>
              <w:t>Автор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50E2A" w:rsidRDefault="00250E2A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="Calibri" w:hAnsi="Calibri" w:cs="Calibri"/>
                <w:b/>
                <w:color w:val="auto"/>
                <w:lang w:val="bg-BG"/>
              </w:rPr>
            </w:pPr>
            <w:r w:rsidRPr="0076410C">
              <w:rPr>
                <w:rFonts w:ascii="Calibri" w:hAnsi="Calibri" w:cs="Calibri"/>
                <w:b/>
                <w:color w:val="auto"/>
                <w:lang w:val="bg-BG"/>
              </w:rPr>
              <w:t>Одобрил</w:t>
            </w:r>
          </w:p>
        </w:tc>
      </w:tr>
      <w:tr w:rsidR="00250E2A" w:rsidRPr="006F1063" w:rsidTr="00D57D45">
        <w:tblPrEx>
          <w:jc w:val="center"/>
        </w:tblPrEx>
        <w:trPr>
          <w:trHeight w:val="68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50E2A" w:rsidRDefault="00250E2A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0.1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50E2A" w:rsidRDefault="00250E2A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17.05.2021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50E2A" w:rsidRDefault="00250E2A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="Calibri" w:hAnsi="Calibri" w:cs="Calibri"/>
                <w:lang w:val="bg-BG"/>
              </w:rPr>
            </w:pPr>
            <w:r w:rsidRPr="006F1063">
              <w:rPr>
                <w:rFonts w:ascii="Calibri" w:hAnsi="Calibri" w:cs="Calibri"/>
                <w:lang w:val="bg-BG"/>
              </w:rPr>
              <w:t>ФОРМА ЗА ИСКАНЕ ОТ СУБЕКТ НА ДАННИТЕ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0E2A" w:rsidRDefault="00250E2A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Станислав Филипов – ДЛЗД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0E2A" w:rsidRDefault="00250E2A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инж. Добрин Иванов  – Директор на ТП ДГС ХИСАР – Администратор</w:t>
            </w:r>
          </w:p>
        </w:tc>
      </w:tr>
    </w:tbl>
    <w:p w:rsidR="00250E2A" w:rsidRPr="00E06581" w:rsidRDefault="00250E2A" w:rsidP="00E06581">
      <w:pPr>
        <w:rPr>
          <w:rFonts w:ascii="Calibri" w:hAnsi="Calibri" w:cs="Calibri"/>
          <w:sz w:val="28"/>
          <w:szCs w:val="28"/>
        </w:rPr>
      </w:pPr>
    </w:p>
    <w:p w:rsidR="00250E2A" w:rsidRPr="00E06581" w:rsidRDefault="00250E2A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="Calibri" w:hAnsi="Calibri" w:cs="Calibri"/>
          <w:b/>
          <w:kern w:val="0"/>
          <w:sz w:val="28"/>
          <w:szCs w:val="28"/>
          <w:lang w:eastAsia="en-US" w:bidi="ar-SA"/>
        </w:rPr>
      </w:pPr>
      <w:r w:rsidRPr="00E06581">
        <w:rPr>
          <w:rFonts w:ascii="Calibri" w:hAnsi="Calibri" w:cs="Calibri"/>
          <w:b/>
          <w:kern w:val="0"/>
          <w:sz w:val="28"/>
          <w:szCs w:val="28"/>
          <w:lang w:eastAsia="en-US" w:bidi="ar-SA"/>
        </w:rPr>
        <w:t>Информация за субекта на данни: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39"/>
        <w:gridCol w:w="6803"/>
      </w:tblGrid>
      <w:tr w:rsidR="00250E2A" w:rsidRPr="00E06581" w:rsidTr="00EB0C41">
        <w:tc>
          <w:tcPr>
            <w:tcW w:w="9242" w:type="dxa"/>
            <w:gridSpan w:val="2"/>
            <w:shd w:val="clear" w:color="auto" w:fill="F2F2F2"/>
          </w:tcPr>
          <w:p w:rsidR="00250E2A" w:rsidRPr="00BE4DC4" w:rsidRDefault="00250E2A" w:rsidP="00BE4DC4">
            <w:pPr>
              <w:tabs>
                <w:tab w:val="left" w:pos="1035"/>
              </w:tabs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  <w:r w:rsidRPr="00BE4DC4">
              <w:rPr>
                <w:rFonts w:ascii="Calibri" w:hAnsi="Calibri" w:cs="Calibri"/>
                <w:b/>
                <w:sz w:val="28"/>
                <w:szCs w:val="28"/>
              </w:rPr>
              <w:t>Данни на физическото лице.</w:t>
            </w:r>
          </w:p>
        </w:tc>
      </w:tr>
      <w:tr w:rsidR="00250E2A" w:rsidRPr="00E06581" w:rsidTr="00EB0C41">
        <w:tc>
          <w:tcPr>
            <w:tcW w:w="2439" w:type="dxa"/>
            <w:shd w:val="clear" w:color="auto" w:fill="F2F2F2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>Три имена</w:t>
            </w:r>
          </w:p>
        </w:tc>
        <w:tc>
          <w:tcPr>
            <w:tcW w:w="6803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50E2A" w:rsidRPr="00E06581" w:rsidTr="00EB0C41">
        <w:tc>
          <w:tcPr>
            <w:tcW w:w="2439" w:type="dxa"/>
            <w:shd w:val="clear" w:color="auto" w:fill="F2F2F2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>Дата на раждане</w:t>
            </w:r>
          </w:p>
        </w:tc>
        <w:tc>
          <w:tcPr>
            <w:tcW w:w="6803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50E2A" w:rsidRPr="00E06581" w:rsidTr="00EB0C41">
        <w:tc>
          <w:tcPr>
            <w:tcW w:w="9242" w:type="dxa"/>
            <w:gridSpan w:val="2"/>
            <w:shd w:val="clear" w:color="auto" w:fill="F2F2F2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b/>
                <w:sz w:val="28"/>
                <w:szCs w:val="28"/>
              </w:rPr>
              <w:t>Уникален идентификатор</w:t>
            </w:r>
          </w:p>
        </w:tc>
      </w:tr>
      <w:tr w:rsidR="00250E2A" w:rsidRPr="00E06581" w:rsidTr="00EB0C41">
        <w:tc>
          <w:tcPr>
            <w:tcW w:w="2439" w:type="dxa"/>
            <w:shd w:val="clear" w:color="auto" w:fill="F2F2F2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>ЕГН/ЛНЧ</w:t>
            </w:r>
          </w:p>
        </w:tc>
        <w:tc>
          <w:tcPr>
            <w:tcW w:w="6803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50E2A" w:rsidRPr="00E06581" w:rsidTr="00EB0C41">
        <w:tc>
          <w:tcPr>
            <w:tcW w:w="2439" w:type="dxa"/>
            <w:shd w:val="clear" w:color="auto" w:fill="F2F2F2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>Клиентски номер</w:t>
            </w:r>
          </w:p>
        </w:tc>
        <w:tc>
          <w:tcPr>
            <w:tcW w:w="6803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50E2A" w:rsidRPr="00E06581" w:rsidTr="00EB0C41">
        <w:tc>
          <w:tcPr>
            <w:tcW w:w="2439" w:type="dxa"/>
            <w:shd w:val="clear" w:color="auto" w:fill="F2F2F2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>Друг</w:t>
            </w:r>
          </w:p>
        </w:tc>
        <w:tc>
          <w:tcPr>
            <w:tcW w:w="6803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50E2A" w:rsidRPr="00E06581" w:rsidTr="00EB0C41">
        <w:tc>
          <w:tcPr>
            <w:tcW w:w="9242" w:type="dxa"/>
            <w:gridSpan w:val="2"/>
            <w:shd w:val="clear" w:color="auto" w:fill="F2F2F2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b/>
                <w:sz w:val="28"/>
                <w:szCs w:val="28"/>
              </w:rPr>
              <w:t>Данни за контакт</w:t>
            </w:r>
          </w:p>
        </w:tc>
      </w:tr>
      <w:tr w:rsidR="00250E2A" w:rsidRPr="00E06581" w:rsidTr="00EB0C41">
        <w:tc>
          <w:tcPr>
            <w:tcW w:w="2439" w:type="dxa"/>
            <w:shd w:val="clear" w:color="auto" w:fill="F2F2F2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>Държава</w:t>
            </w:r>
          </w:p>
        </w:tc>
        <w:tc>
          <w:tcPr>
            <w:tcW w:w="6803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50E2A" w:rsidRPr="00E06581" w:rsidTr="00EB0C41">
        <w:tc>
          <w:tcPr>
            <w:tcW w:w="2439" w:type="dxa"/>
            <w:shd w:val="clear" w:color="auto" w:fill="F2F2F2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>Настоящ адрес</w:t>
            </w:r>
          </w:p>
        </w:tc>
        <w:tc>
          <w:tcPr>
            <w:tcW w:w="6803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50E2A" w:rsidRPr="00E06581" w:rsidTr="00EB0C41">
        <w:tc>
          <w:tcPr>
            <w:tcW w:w="2439" w:type="dxa"/>
            <w:shd w:val="clear" w:color="auto" w:fill="F2F2F2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 xml:space="preserve">Телефонен номер </w:t>
            </w:r>
          </w:p>
        </w:tc>
        <w:tc>
          <w:tcPr>
            <w:tcW w:w="6803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50E2A" w:rsidRPr="00E06581" w:rsidTr="00EB0C41">
        <w:tc>
          <w:tcPr>
            <w:tcW w:w="2439" w:type="dxa"/>
            <w:shd w:val="clear" w:color="auto" w:fill="F2F2F2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>E-mail</w:t>
            </w:r>
          </w:p>
        </w:tc>
        <w:tc>
          <w:tcPr>
            <w:tcW w:w="6803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50E2A" w:rsidRPr="00E06581" w:rsidTr="00EB0C41">
        <w:tc>
          <w:tcPr>
            <w:tcW w:w="2439" w:type="dxa"/>
            <w:shd w:val="clear" w:color="auto" w:fill="F2F2F2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  <w:r w:rsidRPr="00BE4DC4">
              <w:rPr>
                <w:rFonts w:ascii="Calibri" w:hAnsi="Calibri" w:cs="Calibri"/>
                <w:b/>
                <w:sz w:val="28"/>
                <w:szCs w:val="28"/>
              </w:rPr>
              <w:t>Допълнителни данни за идентификация</w:t>
            </w:r>
            <w:r w:rsidRPr="00BE4DC4">
              <w:rPr>
                <w:rStyle w:val="FootnoteReference"/>
                <w:rFonts w:ascii="Calibri" w:hAnsi="Calibri" w:cs="Calibri"/>
                <w:b/>
                <w:sz w:val="28"/>
                <w:szCs w:val="28"/>
              </w:rPr>
              <w:footnoteReference w:id="1"/>
            </w:r>
          </w:p>
        </w:tc>
        <w:tc>
          <w:tcPr>
            <w:tcW w:w="6803" w:type="dxa"/>
          </w:tcPr>
          <w:p w:rsidR="00250E2A" w:rsidRPr="00BE4DC4" w:rsidRDefault="00250E2A" w:rsidP="00BE4DC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:rsidR="00250E2A" w:rsidRDefault="00250E2A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alibri" w:hAnsi="Calibri" w:cs="Calibri"/>
          <w:b/>
          <w:kern w:val="0"/>
          <w:sz w:val="28"/>
          <w:szCs w:val="28"/>
          <w:lang w:eastAsia="en-US" w:bidi="ar-SA"/>
        </w:rPr>
      </w:pPr>
    </w:p>
    <w:p w:rsidR="00250E2A" w:rsidRPr="00E06581" w:rsidRDefault="00250E2A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="Calibri" w:hAnsi="Calibri" w:cs="Calibri"/>
          <w:b/>
          <w:kern w:val="0"/>
          <w:sz w:val="28"/>
          <w:szCs w:val="28"/>
          <w:lang w:eastAsia="en-US" w:bidi="ar-SA"/>
        </w:rPr>
      </w:pPr>
      <w:r w:rsidRPr="00E06581">
        <w:rPr>
          <w:rFonts w:ascii="Calibri" w:hAnsi="Calibri" w:cs="Calibri"/>
          <w:b/>
          <w:kern w:val="0"/>
          <w:sz w:val="28"/>
          <w:szCs w:val="28"/>
          <w:lang w:eastAsia="en-US" w:bidi="ar-SA"/>
        </w:rPr>
        <w:t>Представител на субекта на данни: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39"/>
        <w:gridCol w:w="2128"/>
        <w:gridCol w:w="4675"/>
      </w:tblGrid>
      <w:tr w:rsidR="00250E2A" w:rsidRPr="00E06581" w:rsidTr="00EB0C41">
        <w:tc>
          <w:tcPr>
            <w:tcW w:w="4567" w:type="dxa"/>
            <w:gridSpan w:val="2"/>
            <w:shd w:val="clear" w:color="auto" w:fill="F2F2F2"/>
          </w:tcPr>
          <w:p w:rsidR="00250E2A" w:rsidRPr="00BE4DC4" w:rsidRDefault="00250E2A" w:rsidP="00BE4DC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kern w:val="0"/>
                <w:sz w:val="28"/>
                <w:szCs w:val="28"/>
                <w:lang w:eastAsia="en-US" w:bidi="ar-SA"/>
              </w:rPr>
              <w:t>Действате ли като представител от името на субекта на данни?</w:t>
            </w:r>
          </w:p>
        </w:tc>
        <w:tc>
          <w:tcPr>
            <w:tcW w:w="4675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 xml:space="preserve">НЕ </w:t>
            </w:r>
            <w:r w:rsidRPr="00BE4DC4">
              <w:rPr>
                <w:rFonts w:ascii="MS Gothic" w:eastAsia="MS Gothic" w:hAnsi="MS Gothic" w:cs="Calibri" w:hint="eastAsia"/>
                <w:sz w:val="28"/>
                <w:szCs w:val="28"/>
                <w:lang w:val="en-GB"/>
              </w:rPr>
              <w:t>☐</w:t>
            </w:r>
            <w:r w:rsidRPr="00BE4DC4">
              <w:rPr>
                <w:rFonts w:ascii="Calibri" w:hAnsi="Calibri" w:cs="Calibri"/>
                <w:sz w:val="28"/>
                <w:szCs w:val="28"/>
              </w:rPr>
              <w:tab/>
            </w:r>
            <w:r w:rsidRPr="00BE4DC4">
              <w:rPr>
                <w:rFonts w:ascii="Calibri" w:hAnsi="Calibri" w:cs="Calibri"/>
                <w:sz w:val="28"/>
                <w:szCs w:val="28"/>
              </w:rPr>
              <w:tab/>
            </w:r>
            <w:r w:rsidRPr="00BE4DC4">
              <w:rPr>
                <w:rFonts w:ascii="Calibri" w:hAnsi="Calibri" w:cs="Calibri"/>
                <w:sz w:val="28"/>
                <w:szCs w:val="28"/>
              </w:rPr>
              <w:tab/>
              <w:t xml:space="preserve">ДА </w:t>
            </w:r>
            <w:r w:rsidRPr="00BE4DC4">
              <w:rPr>
                <w:rFonts w:ascii="Segoe UI Symbol" w:eastAsia="MS Gothic" w:hAnsi="Segoe UI Symbol" w:cs="Segoe UI Symbol"/>
                <w:sz w:val="28"/>
                <w:szCs w:val="28"/>
              </w:rPr>
              <w:t>☐</w:t>
            </w:r>
          </w:p>
        </w:tc>
      </w:tr>
      <w:tr w:rsidR="00250E2A" w:rsidRPr="00E06581" w:rsidTr="00EB0C41">
        <w:trPr>
          <w:trHeight w:val="70"/>
        </w:trPr>
        <w:tc>
          <w:tcPr>
            <w:tcW w:w="4567" w:type="dxa"/>
            <w:gridSpan w:val="2"/>
            <w:shd w:val="clear" w:color="auto" w:fill="F2F2F2"/>
            <w:vAlign w:val="center"/>
          </w:tcPr>
          <w:p w:rsidR="00250E2A" w:rsidRPr="00BE4DC4" w:rsidRDefault="00250E2A" w:rsidP="00BE4DC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kern w:val="0"/>
                <w:sz w:val="28"/>
                <w:szCs w:val="28"/>
                <w:lang w:eastAsia="en-US" w:bidi="ar-SA"/>
              </w:rPr>
              <w:t>Ако "Да", моля, посочете в качеството си на какъв (например родител, настойник, попечител, упълномощен представител)</w:t>
            </w:r>
          </w:p>
        </w:tc>
        <w:tc>
          <w:tcPr>
            <w:tcW w:w="4675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50E2A" w:rsidRPr="00E06581" w:rsidTr="00EB0C41">
        <w:tc>
          <w:tcPr>
            <w:tcW w:w="9242" w:type="dxa"/>
            <w:gridSpan w:val="3"/>
            <w:tcBorders>
              <w:top w:val="nil"/>
            </w:tcBorders>
            <w:shd w:val="clear" w:color="auto" w:fill="F2F2F2"/>
          </w:tcPr>
          <w:p w:rsidR="00250E2A" w:rsidRPr="00BE4DC4" w:rsidRDefault="00250E2A" w:rsidP="00BE4DC4">
            <w:pPr>
              <w:tabs>
                <w:tab w:val="left" w:pos="1035"/>
              </w:tabs>
              <w:rPr>
                <w:rFonts w:ascii="Calibri" w:hAnsi="Calibri" w:cs="Calibri"/>
                <w:b/>
                <w:sz w:val="28"/>
                <w:szCs w:val="28"/>
              </w:rPr>
            </w:pPr>
            <w:r w:rsidRPr="00BE4DC4">
              <w:rPr>
                <w:rFonts w:ascii="Calibri" w:hAnsi="Calibri" w:cs="Calibri"/>
                <w:b/>
                <w:sz w:val="28"/>
                <w:szCs w:val="28"/>
              </w:rPr>
              <w:t>Данни на представителя:</w:t>
            </w:r>
          </w:p>
        </w:tc>
      </w:tr>
      <w:tr w:rsidR="00250E2A" w:rsidRPr="00E06581" w:rsidTr="00EB0C41">
        <w:tc>
          <w:tcPr>
            <w:tcW w:w="2439" w:type="dxa"/>
            <w:shd w:val="clear" w:color="auto" w:fill="F2F2F2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>Три имена</w:t>
            </w:r>
          </w:p>
        </w:tc>
        <w:tc>
          <w:tcPr>
            <w:tcW w:w="6803" w:type="dxa"/>
            <w:gridSpan w:val="2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50E2A" w:rsidRPr="00E06581" w:rsidTr="00EB0C41">
        <w:tc>
          <w:tcPr>
            <w:tcW w:w="2439" w:type="dxa"/>
            <w:shd w:val="clear" w:color="auto" w:fill="F2F2F2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>Дата на раждане</w:t>
            </w:r>
          </w:p>
        </w:tc>
        <w:tc>
          <w:tcPr>
            <w:tcW w:w="6803" w:type="dxa"/>
            <w:gridSpan w:val="2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50E2A" w:rsidRPr="00E06581" w:rsidTr="00EB0C41">
        <w:tc>
          <w:tcPr>
            <w:tcW w:w="9242" w:type="dxa"/>
            <w:gridSpan w:val="3"/>
            <w:shd w:val="clear" w:color="auto" w:fill="F2F2F2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b/>
                <w:sz w:val="28"/>
                <w:szCs w:val="28"/>
              </w:rPr>
              <w:t>Данни за контакт</w:t>
            </w:r>
          </w:p>
        </w:tc>
      </w:tr>
      <w:tr w:rsidR="00250E2A" w:rsidRPr="00E06581" w:rsidTr="00EB0C41">
        <w:tc>
          <w:tcPr>
            <w:tcW w:w="2439" w:type="dxa"/>
            <w:shd w:val="clear" w:color="auto" w:fill="F2F2F2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>Държава</w:t>
            </w:r>
          </w:p>
        </w:tc>
        <w:tc>
          <w:tcPr>
            <w:tcW w:w="6803" w:type="dxa"/>
            <w:gridSpan w:val="2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50E2A" w:rsidRPr="00E06581" w:rsidTr="00EB0C41">
        <w:tc>
          <w:tcPr>
            <w:tcW w:w="2439" w:type="dxa"/>
            <w:shd w:val="clear" w:color="auto" w:fill="F2F2F2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>Настоящ адрес</w:t>
            </w:r>
          </w:p>
        </w:tc>
        <w:tc>
          <w:tcPr>
            <w:tcW w:w="6803" w:type="dxa"/>
            <w:gridSpan w:val="2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50E2A" w:rsidRPr="00E06581" w:rsidTr="00EB0C41">
        <w:tc>
          <w:tcPr>
            <w:tcW w:w="2439" w:type="dxa"/>
            <w:shd w:val="clear" w:color="auto" w:fill="F2F2F2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 xml:space="preserve">Телефонен номер </w:t>
            </w:r>
          </w:p>
        </w:tc>
        <w:tc>
          <w:tcPr>
            <w:tcW w:w="6803" w:type="dxa"/>
            <w:gridSpan w:val="2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50E2A" w:rsidRPr="00E06581" w:rsidTr="00EB0C41">
        <w:tc>
          <w:tcPr>
            <w:tcW w:w="2439" w:type="dxa"/>
            <w:shd w:val="clear" w:color="auto" w:fill="F2F2F2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>E-mail</w:t>
            </w:r>
          </w:p>
        </w:tc>
        <w:tc>
          <w:tcPr>
            <w:tcW w:w="6803" w:type="dxa"/>
            <w:gridSpan w:val="2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50E2A" w:rsidRPr="00E06581" w:rsidTr="00EB0C41">
        <w:tc>
          <w:tcPr>
            <w:tcW w:w="2439" w:type="dxa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  <w:r w:rsidRPr="00BE4DC4">
              <w:rPr>
                <w:rFonts w:ascii="Calibri" w:hAnsi="Calibri" w:cs="Calibri"/>
                <w:b/>
                <w:sz w:val="28"/>
                <w:szCs w:val="28"/>
              </w:rPr>
              <w:t>Допълнителни данни за идентификация на представителя:</w:t>
            </w:r>
          </w:p>
        </w:tc>
        <w:tc>
          <w:tcPr>
            <w:tcW w:w="6803" w:type="dxa"/>
            <w:gridSpan w:val="2"/>
          </w:tcPr>
          <w:p w:rsidR="00250E2A" w:rsidRPr="00BE4DC4" w:rsidRDefault="00250E2A" w:rsidP="00BE4DC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="Calibri" w:hAnsi="Calibri" w:cs="Calibri"/>
                <w:kern w:val="0"/>
                <w:sz w:val="28"/>
                <w:szCs w:val="28"/>
                <w:lang w:eastAsia="en-US" w:bidi="ar-SA"/>
              </w:rPr>
            </w:pPr>
            <w:r w:rsidRPr="00BE4DC4">
              <w:rPr>
                <w:rFonts w:ascii="Calibri" w:hAnsi="Calibri" w:cs="Calibri"/>
                <w:kern w:val="0"/>
                <w:sz w:val="28"/>
                <w:szCs w:val="28"/>
                <w:lang w:eastAsia="en-US" w:bidi="ar-SA"/>
              </w:rPr>
              <w:t>Моля, приложете доказателства</w:t>
            </w:r>
            <w:r w:rsidRPr="00BE4DC4">
              <w:rPr>
                <w:rStyle w:val="FootnoteReference"/>
                <w:rFonts w:ascii="Calibri" w:hAnsi="Calibri" w:cs="Calibri"/>
                <w:kern w:val="0"/>
                <w:sz w:val="28"/>
                <w:szCs w:val="28"/>
                <w:lang w:eastAsia="en-US" w:bidi="ar-SA"/>
              </w:rPr>
              <w:footnoteReference w:id="2"/>
            </w:r>
            <w:r w:rsidRPr="00BE4DC4">
              <w:rPr>
                <w:rFonts w:ascii="Calibri" w:hAnsi="Calibri" w:cs="Calibri"/>
                <w:kern w:val="0"/>
                <w:sz w:val="28"/>
                <w:szCs w:val="28"/>
                <w:lang w:eastAsia="en-US" w:bidi="ar-SA"/>
              </w:rPr>
              <w:t>, че сте законно упълномощени да получавате тази информация.</w:t>
            </w:r>
          </w:p>
          <w:p w:rsidR="00250E2A" w:rsidRPr="00BE4DC4" w:rsidRDefault="00250E2A" w:rsidP="00BE4DC4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:rsidR="00250E2A" w:rsidRPr="00E06581" w:rsidRDefault="00250E2A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alibri" w:hAnsi="Calibri" w:cs="Calibri"/>
          <w:b/>
          <w:kern w:val="0"/>
          <w:sz w:val="28"/>
          <w:szCs w:val="28"/>
          <w:lang w:eastAsia="en-US" w:bidi="ar-SA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28" w:type="dxa"/>
        </w:tblCellMar>
        <w:tblLook w:val="00A0"/>
      </w:tblPr>
      <w:tblGrid>
        <w:gridCol w:w="2439"/>
        <w:gridCol w:w="992"/>
        <w:gridCol w:w="5812"/>
      </w:tblGrid>
      <w:tr w:rsidR="00250E2A" w:rsidRPr="00E06581" w:rsidTr="00EB0C41">
        <w:tc>
          <w:tcPr>
            <w:tcW w:w="2439" w:type="dxa"/>
            <w:shd w:val="clear" w:color="auto" w:fill="F2F2F2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b/>
                <w:kern w:val="0"/>
                <w:sz w:val="28"/>
                <w:szCs w:val="28"/>
                <w:lang w:eastAsia="en-US" w:bidi="ar-SA"/>
              </w:rPr>
              <w:t>Вид на искането:</w:t>
            </w:r>
          </w:p>
        </w:tc>
        <w:tc>
          <w:tcPr>
            <w:tcW w:w="992" w:type="dxa"/>
            <w:shd w:val="clear" w:color="auto" w:fill="F2F2F2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2F2F2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  <w:r w:rsidRPr="00BE4DC4">
              <w:rPr>
                <w:rFonts w:ascii="Calibri" w:hAnsi="Calibri" w:cs="Calibri"/>
                <w:b/>
                <w:sz w:val="28"/>
                <w:szCs w:val="28"/>
              </w:rPr>
              <w:t>Описание на искането и данни, за които се отнася</w:t>
            </w:r>
          </w:p>
        </w:tc>
      </w:tr>
      <w:tr w:rsidR="00250E2A" w:rsidRPr="00E06581" w:rsidTr="00EB0C41">
        <w:trPr>
          <w:trHeight w:val="692"/>
        </w:trPr>
        <w:tc>
          <w:tcPr>
            <w:tcW w:w="2439" w:type="dxa"/>
            <w:shd w:val="clear" w:color="auto" w:fill="F2F2F2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 xml:space="preserve">Искане за достъп </w:t>
            </w:r>
          </w:p>
        </w:tc>
        <w:tc>
          <w:tcPr>
            <w:tcW w:w="992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 xml:space="preserve">ДА </w:t>
            </w:r>
            <w:r w:rsidRPr="00BE4DC4">
              <w:rPr>
                <w:rFonts w:ascii="Segoe UI Symbol" w:eastAsia="MS Gothic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5812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50E2A" w:rsidRPr="00E06581" w:rsidTr="00EB0C41">
        <w:trPr>
          <w:trHeight w:val="513"/>
        </w:trPr>
        <w:tc>
          <w:tcPr>
            <w:tcW w:w="2439" w:type="dxa"/>
            <w:shd w:val="clear" w:color="auto" w:fill="F2F2F2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 xml:space="preserve">Искане за коригиране </w:t>
            </w:r>
          </w:p>
        </w:tc>
        <w:tc>
          <w:tcPr>
            <w:tcW w:w="992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 xml:space="preserve">ДА </w:t>
            </w:r>
            <w:r w:rsidRPr="00BE4DC4">
              <w:rPr>
                <w:rFonts w:ascii="Segoe UI Symbol" w:eastAsia="MS Gothic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5812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50E2A" w:rsidRPr="00E06581" w:rsidTr="00EB0C41">
        <w:tc>
          <w:tcPr>
            <w:tcW w:w="2439" w:type="dxa"/>
            <w:shd w:val="clear" w:color="auto" w:fill="F2F2F2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>Искане за изтриване (право да бъдеш забравен)</w:t>
            </w:r>
          </w:p>
        </w:tc>
        <w:tc>
          <w:tcPr>
            <w:tcW w:w="992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 xml:space="preserve">ДА </w:t>
            </w:r>
            <w:r w:rsidRPr="00BE4DC4">
              <w:rPr>
                <w:rFonts w:ascii="Segoe UI Symbol" w:eastAsia="MS Gothic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5812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50E2A" w:rsidRPr="00E06581" w:rsidTr="00EB0C41">
        <w:tc>
          <w:tcPr>
            <w:tcW w:w="2439" w:type="dxa"/>
            <w:shd w:val="clear" w:color="auto" w:fill="F2F2F2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>Искане за ограничаване на обработването</w:t>
            </w:r>
          </w:p>
        </w:tc>
        <w:tc>
          <w:tcPr>
            <w:tcW w:w="992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 xml:space="preserve">ДА </w:t>
            </w:r>
            <w:r w:rsidRPr="00BE4DC4">
              <w:rPr>
                <w:rFonts w:ascii="Segoe UI Symbol" w:eastAsia="MS Gothic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5812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50E2A" w:rsidRPr="00E06581" w:rsidTr="00EB0C41">
        <w:trPr>
          <w:trHeight w:val="715"/>
        </w:trPr>
        <w:tc>
          <w:tcPr>
            <w:tcW w:w="2439" w:type="dxa"/>
            <w:shd w:val="clear" w:color="auto" w:fill="F2F2F2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>Възражение срещу обработване</w:t>
            </w:r>
          </w:p>
        </w:tc>
        <w:tc>
          <w:tcPr>
            <w:tcW w:w="992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 xml:space="preserve">ДА </w:t>
            </w:r>
            <w:r w:rsidRPr="00BE4DC4">
              <w:rPr>
                <w:rFonts w:ascii="Segoe UI Symbol" w:eastAsia="MS Gothic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5812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50E2A" w:rsidRPr="00E06581" w:rsidTr="00EB0C41">
        <w:trPr>
          <w:trHeight w:val="581"/>
        </w:trPr>
        <w:tc>
          <w:tcPr>
            <w:tcW w:w="2439" w:type="dxa"/>
            <w:shd w:val="clear" w:color="auto" w:fill="F2F2F2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>Искане за пренос на данни</w:t>
            </w:r>
          </w:p>
        </w:tc>
        <w:tc>
          <w:tcPr>
            <w:tcW w:w="992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 xml:space="preserve">ДА </w:t>
            </w:r>
            <w:r w:rsidRPr="00BE4DC4">
              <w:rPr>
                <w:rFonts w:ascii="Segoe UI Symbol" w:eastAsia="MS Gothic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5812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50E2A" w:rsidRPr="00E06581" w:rsidTr="00EB0C41">
        <w:trPr>
          <w:trHeight w:val="581"/>
        </w:trPr>
        <w:tc>
          <w:tcPr>
            <w:tcW w:w="2439" w:type="dxa"/>
            <w:shd w:val="clear" w:color="auto" w:fill="F2F2F2"/>
          </w:tcPr>
          <w:p w:rsidR="00250E2A" w:rsidRPr="00BE4DC4" w:rsidRDefault="00250E2A" w:rsidP="00BE4DC4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>Друго</w:t>
            </w:r>
          </w:p>
        </w:tc>
        <w:tc>
          <w:tcPr>
            <w:tcW w:w="992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  <w:r w:rsidRPr="00BE4DC4">
              <w:rPr>
                <w:rFonts w:ascii="Calibri" w:hAnsi="Calibri" w:cs="Calibri"/>
                <w:sz w:val="28"/>
                <w:szCs w:val="28"/>
              </w:rPr>
              <w:t xml:space="preserve">ДА </w:t>
            </w:r>
            <w:r w:rsidRPr="00BE4DC4">
              <w:rPr>
                <w:rFonts w:ascii="Segoe UI Symbol" w:eastAsia="MS Gothic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5812" w:type="dxa"/>
          </w:tcPr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250E2A" w:rsidRPr="00BE4DC4" w:rsidRDefault="00250E2A" w:rsidP="00E0658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:rsidR="00250E2A" w:rsidRDefault="00250E2A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alibri" w:hAnsi="Calibri" w:cs="Calibri"/>
          <w:kern w:val="0"/>
          <w:sz w:val="28"/>
          <w:szCs w:val="28"/>
          <w:lang w:eastAsia="en-US" w:bidi="ar-SA"/>
        </w:rPr>
      </w:pPr>
      <w:r>
        <w:rPr>
          <w:rFonts w:ascii="Calibri" w:hAnsi="Calibri" w:cs="Calibri"/>
          <w:b/>
          <w:kern w:val="0"/>
          <w:sz w:val="28"/>
          <w:szCs w:val="28"/>
          <w:lang w:eastAsia="en-US" w:bidi="ar-SA"/>
        </w:rPr>
        <w:tab/>
        <w:t xml:space="preserve">* </w:t>
      </w:r>
      <w:r>
        <w:rPr>
          <w:rFonts w:ascii="Calibri" w:hAnsi="Calibri" w:cs="Calibri"/>
          <w:kern w:val="0"/>
          <w:sz w:val="28"/>
          <w:szCs w:val="28"/>
          <w:lang w:eastAsia="en-US" w:bidi="ar-SA"/>
        </w:rPr>
        <w:t>При необходимост от допълнително пространство за описание на конкретното искане, същото може да бъде приложено на отделен лист.</w:t>
      </w:r>
    </w:p>
    <w:p w:rsidR="00250E2A" w:rsidRPr="0076410C" w:rsidRDefault="00250E2A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alibri" w:hAnsi="Calibri" w:cs="Calibri"/>
          <w:kern w:val="0"/>
          <w:sz w:val="28"/>
          <w:szCs w:val="28"/>
          <w:lang w:eastAsia="en-US" w:bidi="ar-SA"/>
        </w:rPr>
      </w:pPr>
    </w:p>
    <w:p w:rsidR="00250E2A" w:rsidRPr="00E06581" w:rsidRDefault="00250E2A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alibri" w:hAnsi="Calibri" w:cs="Calibri"/>
          <w:b/>
          <w:kern w:val="0"/>
          <w:sz w:val="28"/>
          <w:szCs w:val="28"/>
          <w:lang w:eastAsia="en-US" w:bidi="ar-SA"/>
        </w:rPr>
      </w:pPr>
      <w:r>
        <w:rPr>
          <w:rFonts w:ascii="Calibri" w:hAnsi="Calibri" w:cs="Calibri"/>
          <w:b/>
          <w:kern w:val="0"/>
          <w:sz w:val="28"/>
          <w:szCs w:val="28"/>
          <w:lang w:eastAsia="en-US" w:bidi="ar-SA"/>
        </w:rPr>
        <w:tab/>
      </w:r>
      <w:r w:rsidRPr="00E06581">
        <w:rPr>
          <w:rFonts w:ascii="Calibri" w:hAnsi="Calibri" w:cs="Calibri"/>
          <w:b/>
          <w:kern w:val="0"/>
          <w:sz w:val="28"/>
          <w:szCs w:val="28"/>
          <w:lang w:eastAsia="en-US" w:bidi="ar-SA"/>
        </w:rPr>
        <w:t>2. ДЕКЛАРАЦИЯ</w:t>
      </w:r>
    </w:p>
    <w:p w:rsidR="00250E2A" w:rsidRDefault="00250E2A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alibri" w:hAnsi="Calibri" w:cs="Calibri"/>
          <w:kern w:val="0"/>
          <w:sz w:val="28"/>
          <w:szCs w:val="28"/>
          <w:lang w:eastAsia="en-US" w:bidi="ar-SA"/>
        </w:rPr>
      </w:pPr>
    </w:p>
    <w:p w:rsidR="00250E2A" w:rsidRPr="00E06581" w:rsidRDefault="00250E2A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alibri" w:hAnsi="Calibri" w:cs="Calibri"/>
          <w:kern w:val="0"/>
          <w:sz w:val="28"/>
          <w:szCs w:val="28"/>
          <w:lang w:eastAsia="en-US" w:bidi="ar-SA"/>
        </w:rPr>
      </w:pPr>
      <w:r>
        <w:rPr>
          <w:rFonts w:ascii="Calibri" w:hAnsi="Calibri" w:cs="Calibri"/>
          <w:kern w:val="0"/>
          <w:sz w:val="28"/>
          <w:szCs w:val="28"/>
          <w:lang w:eastAsia="en-US" w:bidi="ar-SA"/>
        </w:rPr>
        <w:tab/>
      </w:r>
      <w:r w:rsidRPr="00E06581">
        <w:rPr>
          <w:rFonts w:ascii="Calibri" w:hAnsi="Calibri" w:cs="Calibri"/>
          <w:kern w:val="0"/>
          <w:sz w:val="28"/>
          <w:szCs w:val="28"/>
          <w:lang w:eastAsia="en-US" w:bidi="ar-SA"/>
        </w:rPr>
        <w:t>Аз, долуподписаният ......................</w:t>
      </w:r>
      <w:r>
        <w:rPr>
          <w:rFonts w:ascii="Calibri" w:hAnsi="Calibri" w:cs="Calibri"/>
          <w:kern w:val="0"/>
          <w:sz w:val="28"/>
          <w:szCs w:val="28"/>
          <w:lang w:eastAsia="en-US" w:bidi="ar-SA"/>
        </w:rPr>
        <w:t>..............</w:t>
      </w:r>
      <w:r w:rsidRPr="00E06581">
        <w:rPr>
          <w:rFonts w:ascii="Calibri" w:hAnsi="Calibri" w:cs="Calibri"/>
          <w:kern w:val="0"/>
          <w:sz w:val="28"/>
          <w:szCs w:val="28"/>
          <w:lang w:eastAsia="en-US" w:bidi="ar-SA"/>
        </w:rPr>
        <w:t>.........................................,</w:t>
      </w:r>
      <w:r>
        <w:rPr>
          <w:rFonts w:ascii="Calibri" w:hAnsi="Calibri" w:cs="Calibri"/>
          <w:kern w:val="0"/>
          <w:sz w:val="28"/>
          <w:szCs w:val="28"/>
          <w:lang w:eastAsia="en-US" w:bidi="ar-SA"/>
        </w:rPr>
        <w:t xml:space="preserve"> </w:t>
      </w:r>
      <w:r w:rsidRPr="00E06581">
        <w:rPr>
          <w:rFonts w:ascii="Calibri" w:hAnsi="Calibri" w:cs="Calibri"/>
          <w:kern w:val="0"/>
          <w:sz w:val="28"/>
          <w:szCs w:val="28"/>
          <w:lang w:eastAsia="en-US" w:bidi="ar-SA"/>
        </w:rPr>
        <w:t xml:space="preserve">като декларирам, че посочените по-горе данни са верни, с настоящото заявявам пред </w:t>
      </w:r>
      <w:r>
        <w:rPr>
          <w:rStyle w:val="SGDPRAdministratorNameChar"/>
          <w:rFonts w:ascii="Calibri" w:hAnsi="Calibri" w:cs="Calibri"/>
          <w:color w:val="auto"/>
          <w:sz w:val="28"/>
          <w:szCs w:val="28"/>
          <w:lang w:val="bg-BG"/>
        </w:rPr>
        <w:t>ТП ДГС ХИСАР</w:t>
      </w:r>
      <w:r w:rsidRPr="00E06581">
        <w:rPr>
          <w:rFonts w:ascii="Calibri" w:hAnsi="Calibri" w:cs="Calibri"/>
          <w:kern w:val="0"/>
          <w:sz w:val="28"/>
          <w:szCs w:val="28"/>
          <w:lang w:eastAsia="en-US" w:bidi="ar-SA"/>
        </w:rPr>
        <w:t xml:space="preserve"> искането ми, посочено по-горе, относно описаните данни.</w:t>
      </w:r>
    </w:p>
    <w:p w:rsidR="00250E2A" w:rsidRPr="00E06581" w:rsidRDefault="00250E2A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alibri" w:hAnsi="Calibri" w:cs="Calibri"/>
          <w:kern w:val="0"/>
          <w:sz w:val="28"/>
          <w:szCs w:val="28"/>
          <w:lang w:eastAsia="en-US" w:bidi="ar-SA"/>
        </w:rPr>
      </w:pPr>
    </w:p>
    <w:p w:rsidR="00250E2A" w:rsidRPr="00E06581" w:rsidRDefault="00250E2A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alibri" w:hAnsi="Calibri" w:cs="Calibri"/>
          <w:kern w:val="0"/>
          <w:sz w:val="28"/>
          <w:szCs w:val="28"/>
          <w:lang w:eastAsia="en-US" w:bidi="ar-SA"/>
        </w:rPr>
      </w:pPr>
      <w:r>
        <w:rPr>
          <w:rFonts w:ascii="Calibri" w:hAnsi="Calibri" w:cs="Calibri"/>
          <w:kern w:val="0"/>
          <w:sz w:val="28"/>
          <w:szCs w:val="28"/>
          <w:lang w:eastAsia="en-US" w:bidi="ar-SA"/>
        </w:rPr>
        <w:tab/>
      </w:r>
      <w:r w:rsidRPr="00E06581">
        <w:rPr>
          <w:rFonts w:ascii="Calibri" w:hAnsi="Calibri" w:cs="Calibri"/>
          <w:kern w:val="0"/>
          <w:sz w:val="28"/>
          <w:szCs w:val="28"/>
          <w:lang w:eastAsia="en-US" w:bidi="ar-SA"/>
        </w:rPr>
        <w:t>Дата:</w:t>
      </w:r>
      <w:r w:rsidRPr="00E06581">
        <w:rPr>
          <w:rFonts w:ascii="Calibri" w:hAnsi="Calibri" w:cs="Calibri"/>
          <w:kern w:val="0"/>
          <w:sz w:val="28"/>
          <w:szCs w:val="28"/>
          <w:lang w:eastAsia="en-US" w:bidi="ar-SA"/>
        </w:rPr>
        <w:tab/>
      </w:r>
      <w:r w:rsidRPr="00E06581">
        <w:rPr>
          <w:rFonts w:ascii="Calibri" w:hAnsi="Calibri" w:cs="Calibri"/>
          <w:kern w:val="0"/>
          <w:sz w:val="28"/>
          <w:szCs w:val="28"/>
          <w:lang w:eastAsia="en-US" w:bidi="ar-SA"/>
        </w:rPr>
        <w:tab/>
      </w:r>
      <w:r w:rsidRPr="00E06581">
        <w:rPr>
          <w:rFonts w:ascii="Calibri" w:hAnsi="Calibri" w:cs="Calibri"/>
          <w:kern w:val="0"/>
          <w:sz w:val="28"/>
          <w:szCs w:val="28"/>
          <w:lang w:eastAsia="en-US" w:bidi="ar-SA"/>
        </w:rPr>
        <w:tab/>
      </w:r>
      <w:r w:rsidRPr="00E06581">
        <w:rPr>
          <w:rFonts w:ascii="Calibri" w:hAnsi="Calibri" w:cs="Calibri"/>
          <w:kern w:val="0"/>
          <w:sz w:val="28"/>
          <w:szCs w:val="28"/>
          <w:lang w:eastAsia="en-US" w:bidi="ar-SA"/>
        </w:rPr>
        <w:tab/>
      </w:r>
      <w:r w:rsidRPr="00E06581">
        <w:rPr>
          <w:rFonts w:ascii="Calibri" w:hAnsi="Calibri" w:cs="Calibri"/>
          <w:kern w:val="0"/>
          <w:sz w:val="28"/>
          <w:szCs w:val="28"/>
          <w:lang w:eastAsia="en-US" w:bidi="ar-SA"/>
        </w:rPr>
        <w:tab/>
      </w:r>
      <w:r w:rsidRPr="00E06581">
        <w:rPr>
          <w:rFonts w:ascii="Calibri" w:hAnsi="Calibri" w:cs="Calibri"/>
          <w:kern w:val="0"/>
          <w:sz w:val="28"/>
          <w:szCs w:val="28"/>
          <w:lang w:eastAsia="en-US" w:bidi="ar-SA"/>
        </w:rPr>
        <w:tab/>
        <w:t>Подпис:</w:t>
      </w:r>
    </w:p>
    <w:p w:rsidR="00250E2A" w:rsidRPr="00E06581" w:rsidRDefault="00250E2A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alibri" w:hAnsi="Calibri" w:cs="Calibri"/>
          <w:kern w:val="0"/>
          <w:sz w:val="28"/>
          <w:szCs w:val="28"/>
          <w:lang w:eastAsia="en-US" w:bidi="ar-SA"/>
        </w:rPr>
      </w:pPr>
    </w:p>
    <w:p w:rsidR="00250E2A" w:rsidRPr="00E06581" w:rsidRDefault="00250E2A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alibri" w:hAnsi="Calibri" w:cs="Calibri"/>
          <w:kern w:val="0"/>
          <w:sz w:val="28"/>
          <w:szCs w:val="28"/>
          <w:lang w:eastAsia="en-US" w:bidi="ar-SA"/>
        </w:rPr>
      </w:pPr>
      <w:r>
        <w:rPr>
          <w:rFonts w:ascii="Calibri" w:hAnsi="Calibri" w:cs="Calibri"/>
          <w:kern w:val="0"/>
          <w:sz w:val="28"/>
          <w:szCs w:val="28"/>
          <w:lang w:eastAsia="en-US" w:bidi="ar-SA"/>
        </w:rPr>
        <w:tab/>
        <w:t xml:space="preserve">Аз, долуподписаният, </w:t>
      </w:r>
      <w:r w:rsidRPr="00E06581">
        <w:rPr>
          <w:rFonts w:ascii="Calibri" w:hAnsi="Calibri" w:cs="Calibri"/>
          <w:kern w:val="0"/>
          <w:sz w:val="28"/>
          <w:szCs w:val="28"/>
          <w:lang w:eastAsia="en-US" w:bidi="ar-SA"/>
        </w:rPr>
        <w:t>.....</w:t>
      </w:r>
      <w:r>
        <w:rPr>
          <w:rFonts w:ascii="Calibri" w:hAnsi="Calibri" w:cs="Calibri"/>
          <w:kern w:val="0"/>
          <w:sz w:val="28"/>
          <w:szCs w:val="28"/>
          <w:lang w:eastAsia="en-US" w:bidi="ar-SA"/>
        </w:rPr>
        <w:t>..................</w:t>
      </w:r>
      <w:r w:rsidRPr="00E06581">
        <w:rPr>
          <w:rFonts w:ascii="Calibri" w:hAnsi="Calibri" w:cs="Calibri"/>
          <w:kern w:val="0"/>
          <w:sz w:val="28"/>
          <w:szCs w:val="28"/>
          <w:lang w:eastAsia="en-US" w:bidi="ar-SA"/>
        </w:rPr>
        <w:t xml:space="preserve">.........................................................., в качеството ми на представител, като декларирам, че посочените по-горе данни са верни, с настоящото заявявам пред </w:t>
      </w:r>
      <w:r>
        <w:rPr>
          <w:rStyle w:val="SGDPRAdministratorNameChar"/>
          <w:rFonts w:ascii="Calibri" w:hAnsi="Calibri" w:cs="Calibri"/>
          <w:color w:val="auto"/>
          <w:sz w:val="28"/>
          <w:szCs w:val="28"/>
          <w:lang w:val="bg-BG"/>
        </w:rPr>
        <w:t>ТП ДГС ХИСАР</w:t>
      </w:r>
      <w:r w:rsidRPr="00E06581">
        <w:rPr>
          <w:rFonts w:ascii="Calibri" w:hAnsi="Calibri" w:cs="Calibri"/>
          <w:kern w:val="0"/>
          <w:sz w:val="28"/>
          <w:szCs w:val="28"/>
          <w:lang w:eastAsia="en-US" w:bidi="ar-SA"/>
        </w:rPr>
        <w:t xml:space="preserve"> искането ми, посочено по-горе, относно описаните данни.</w:t>
      </w:r>
    </w:p>
    <w:p w:rsidR="00250E2A" w:rsidRPr="0076410C" w:rsidRDefault="00250E2A" w:rsidP="00915B8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alibri" w:hAnsi="Calibri" w:cs="Calibri"/>
          <w:kern w:val="0"/>
          <w:sz w:val="28"/>
          <w:szCs w:val="28"/>
          <w:lang w:eastAsia="en-US" w:bidi="ar-SA"/>
        </w:rPr>
      </w:pPr>
    </w:p>
    <w:p w:rsidR="00250E2A" w:rsidRPr="00E06581" w:rsidRDefault="00250E2A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alibri" w:hAnsi="Calibri" w:cs="Calibri"/>
          <w:kern w:val="0"/>
          <w:sz w:val="28"/>
          <w:szCs w:val="28"/>
          <w:lang w:eastAsia="en-US" w:bidi="ar-SA"/>
        </w:rPr>
      </w:pPr>
      <w:r>
        <w:rPr>
          <w:rFonts w:ascii="Calibri" w:hAnsi="Calibri" w:cs="Calibri"/>
          <w:kern w:val="0"/>
          <w:sz w:val="28"/>
          <w:szCs w:val="28"/>
          <w:lang w:eastAsia="en-US" w:bidi="ar-SA"/>
        </w:rPr>
        <w:tab/>
      </w:r>
      <w:r w:rsidRPr="00E06581">
        <w:rPr>
          <w:rFonts w:ascii="Calibri" w:hAnsi="Calibri" w:cs="Calibri"/>
          <w:kern w:val="0"/>
          <w:sz w:val="28"/>
          <w:szCs w:val="28"/>
          <w:lang w:eastAsia="en-US" w:bidi="ar-SA"/>
        </w:rPr>
        <w:t>Дата:</w:t>
      </w:r>
      <w:r w:rsidRPr="00E06581">
        <w:rPr>
          <w:rFonts w:ascii="Calibri" w:hAnsi="Calibri" w:cs="Calibri"/>
          <w:kern w:val="0"/>
          <w:sz w:val="28"/>
          <w:szCs w:val="28"/>
          <w:lang w:eastAsia="en-US" w:bidi="ar-SA"/>
        </w:rPr>
        <w:tab/>
      </w:r>
      <w:r w:rsidRPr="00E06581">
        <w:rPr>
          <w:rFonts w:ascii="Calibri" w:hAnsi="Calibri" w:cs="Calibri"/>
          <w:kern w:val="0"/>
          <w:sz w:val="28"/>
          <w:szCs w:val="28"/>
          <w:lang w:eastAsia="en-US" w:bidi="ar-SA"/>
        </w:rPr>
        <w:tab/>
      </w:r>
      <w:r w:rsidRPr="00E06581">
        <w:rPr>
          <w:rFonts w:ascii="Calibri" w:hAnsi="Calibri" w:cs="Calibri"/>
          <w:kern w:val="0"/>
          <w:sz w:val="28"/>
          <w:szCs w:val="28"/>
          <w:lang w:eastAsia="en-US" w:bidi="ar-SA"/>
        </w:rPr>
        <w:tab/>
      </w:r>
      <w:r w:rsidRPr="00E06581">
        <w:rPr>
          <w:rFonts w:ascii="Calibri" w:hAnsi="Calibri" w:cs="Calibri"/>
          <w:kern w:val="0"/>
          <w:sz w:val="28"/>
          <w:szCs w:val="28"/>
          <w:lang w:eastAsia="en-US" w:bidi="ar-SA"/>
        </w:rPr>
        <w:tab/>
      </w:r>
      <w:r w:rsidRPr="00E06581">
        <w:rPr>
          <w:rFonts w:ascii="Calibri" w:hAnsi="Calibri" w:cs="Calibri"/>
          <w:kern w:val="0"/>
          <w:sz w:val="28"/>
          <w:szCs w:val="28"/>
          <w:lang w:eastAsia="en-US" w:bidi="ar-SA"/>
        </w:rPr>
        <w:tab/>
      </w:r>
      <w:r w:rsidRPr="00E06581">
        <w:rPr>
          <w:rFonts w:ascii="Calibri" w:hAnsi="Calibri" w:cs="Calibri"/>
          <w:kern w:val="0"/>
          <w:sz w:val="28"/>
          <w:szCs w:val="28"/>
          <w:lang w:eastAsia="en-US" w:bidi="ar-SA"/>
        </w:rPr>
        <w:tab/>
        <w:t>Подпис:</w:t>
      </w:r>
    </w:p>
    <w:p w:rsidR="00250E2A" w:rsidRDefault="00250E2A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alibri" w:hAnsi="Calibri" w:cs="Calibri"/>
          <w:kern w:val="0"/>
          <w:sz w:val="28"/>
          <w:szCs w:val="28"/>
          <w:lang w:eastAsia="en-US" w:bidi="ar-SA"/>
        </w:rPr>
      </w:pPr>
    </w:p>
    <w:p w:rsidR="00250E2A" w:rsidRDefault="00250E2A" w:rsidP="00C305EE">
      <w:pPr>
        <w:ind w:firstLine="708"/>
        <w:jc w:val="both"/>
        <w:rPr>
          <w:rFonts w:ascii="Calibri" w:hAnsi="Calibri" w:cs="Calibri"/>
          <w:kern w:val="2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Получено от: ........................................................................ на ......................г.</w:t>
      </w:r>
    </w:p>
    <w:p w:rsidR="00250E2A" w:rsidRDefault="00250E2A" w:rsidP="00C305EE">
      <w:pPr>
        <w:ind w:firstLine="708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Име, подпис, длъжност: ………………………………………………………………………………</w:t>
      </w:r>
    </w:p>
    <w:p w:rsidR="00250E2A" w:rsidRPr="00E06581" w:rsidRDefault="00250E2A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alibri" w:hAnsi="Calibri" w:cs="Calibri"/>
          <w:kern w:val="0"/>
          <w:sz w:val="28"/>
          <w:szCs w:val="28"/>
          <w:lang w:eastAsia="en-US" w:bidi="ar-SA"/>
        </w:rPr>
      </w:pPr>
    </w:p>
    <w:p w:rsidR="00250E2A" w:rsidRPr="00C305EE" w:rsidRDefault="00250E2A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alibri" w:hAnsi="Calibri" w:cs="Calibri"/>
          <w:b/>
          <w:kern w:val="0"/>
          <w:sz w:val="28"/>
          <w:szCs w:val="28"/>
          <w:lang w:eastAsia="en-US" w:bidi="ar-SA"/>
        </w:rPr>
      </w:pPr>
      <w:r w:rsidRPr="00C305EE">
        <w:rPr>
          <w:rFonts w:ascii="Calibri" w:hAnsi="Calibri" w:cs="Calibri"/>
          <w:b/>
          <w:kern w:val="0"/>
          <w:sz w:val="28"/>
          <w:szCs w:val="28"/>
          <w:lang w:eastAsia="en-US" w:bidi="ar-SA"/>
        </w:rPr>
        <w:tab/>
        <w:t xml:space="preserve">Този документ трябва незабавно да бъде изпратен до Длъжностното лице за защита на данните на </w:t>
      </w:r>
      <w:r>
        <w:rPr>
          <w:rFonts w:ascii="Calibri" w:hAnsi="Calibri" w:cs="Calibri"/>
          <w:b/>
          <w:kern w:val="0"/>
          <w:sz w:val="28"/>
          <w:szCs w:val="28"/>
          <w:lang w:eastAsia="en-US" w:bidi="ar-SA"/>
        </w:rPr>
        <w:t>ТП ДГС ХИСАР</w:t>
      </w:r>
      <w:r w:rsidRPr="00C305EE">
        <w:rPr>
          <w:rFonts w:ascii="Calibri" w:hAnsi="Calibri" w:cs="Calibri"/>
          <w:b/>
          <w:kern w:val="0"/>
          <w:sz w:val="28"/>
          <w:szCs w:val="28"/>
          <w:lang w:eastAsia="en-US" w:bidi="ar-SA"/>
        </w:rPr>
        <w:t>.</w:t>
      </w:r>
    </w:p>
    <w:p w:rsidR="00250E2A" w:rsidRDefault="00250E2A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alibri" w:hAnsi="Calibri" w:cs="Calibri"/>
          <w:kern w:val="0"/>
          <w:sz w:val="28"/>
          <w:szCs w:val="28"/>
          <w:lang w:eastAsia="en-US" w:bidi="ar-SA"/>
        </w:rPr>
      </w:pPr>
    </w:p>
    <w:p w:rsidR="00250E2A" w:rsidRDefault="00250E2A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alibri" w:hAnsi="Calibri" w:cs="Calibri"/>
          <w:kern w:val="0"/>
          <w:sz w:val="28"/>
          <w:szCs w:val="28"/>
          <w:lang w:eastAsia="en-US" w:bidi="ar-SA"/>
        </w:rPr>
      </w:pPr>
    </w:p>
    <w:p w:rsidR="00250E2A" w:rsidRPr="00E06581" w:rsidRDefault="00250E2A" w:rsidP="00B43D7F">
      <w:pPr>
        <w:ind w:firstLine="708"/>
        <w:jc w:val="both"/>
        <w:rPr>
          <w:rFonts w:ascii="Calibri" w:hAnsi="Calibri" w:cs="Calibri"/>
          <w:kern w:val="0"/>
          <w:sz w:val="28"/>
          <w:szCs w:val="28"/>
          <w:lang w:eastAsia="en-US" w:bidi="ar-SA"/>
        </w:rPr>
      </w:pPr>
    </w:p>
    <w:sectPr w:rsidR="00250E2A" w:rsidRPr="00E06581" w:rsidSect="009162A9">
      <w:headerReference w:type="default" r:id="rId7"/>
      <w:footerReference w:type="default" r:id="rId8"/>
      <w:pgSz w:w="11906" w:h="16838" w:code="9"/>
      <w:pgMar w:top="2694" w:right="991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0E2A" w:rsidRDefault="00250E2A" w:rsidP="00EE122B">
      <w:r>
        <w:separator/>
      </w:r>
    </w:p>
  </w:endnote>
  <w:endnote w:type="continuationSeparator" w:id="0">
    <w:p w:rsidR="00250E2A" w:rsidRDefault="00250E2A" w:rsidP="00EE12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52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/>
    </w:tblPr>
    <w:tblGrid>
      <w:gridCol w:w="2960"/>
      <w:gridCol w:w="3068"/>
      <w:gridCol w:w="3498"/>
    </w:tblGrid>
    <w:tr w:rsidR="00250E2A" w:rsidRPr="009E50C9" w:rsidTr="00EB0C41">
      <w:trPr>
        <w:trHeight w:val="294"/>
      </w:trPr>
      <w:tc>
        <w:tcPr>
          <w:tcW w:w="9526" w:type="dxa"/>
          <w:gridSpan w:val="3"/>
          <w:shd w:val="clear" w:color="auto" w:fill="F2F2F2"/>
        </w:tcPr>
        <w:p w:rsidR="00250E2A" w:rsidRPr="00BE4DC4" w:rsidRDefault="00250E2A" w:rsidP="00EE122B">
          <w:pPr>
            <w:rPr>
              <w:rFonts w:ascii="Calibri" w:hAnsi="Calibri" w:cs="Calibri"/>
            </w:rPr>
          </w:pPr>
          <w:r w:rsidRPr="00BE4DC4">
            <w:rPr>
              <w:rFonts w:ascii="Calibri" w:hAnsi="Calibri" w:cs="Calibri"/>
              <w:sz w:val="22"/>
              <w:szCs w:val="22"/>
            </w:rPr>
            <w:t>Контакт с Администратора на лични данни:</w:t>
          </w:r>
        </w:p>
      </w:tc>
    </w:tr>
    <w:tr w:rsidR="00250E2A" w:rsidRPr="009E50C9" w:rsidTr="00EB0C41">
      <w:tc>
        <w:tcPr>
          <w:tcW w:w="2960" w:type="dxa"/>
          <w:shd w:val="clear" w:color="auto" w:fill="F2F2F2"/>
        </w:tcPr>
        <w:p w:rsidR="00250E2A" w:rsidRPr="00BE4DC4" w:rsidRDefault="00250E2A" w:rsidP="00BE4DC4">
          <w:pPr>
            <w:spacing w:after="20"/>
            <w:rPr>
              <w:rFonts w:ascii="Calibri" w:hAnsi="Calibri" w:cs="Calibri"/>
            </w:rPr>
          </w:pPr>
          <w:r w:rsidRPr="00BE4DC4">
            <w:rPr>
              <w:rFonts w:ascii="Calibri" w:hAnsi="Calibri" w:cs="Calibri"/>
              <w:sz w:val="22"/>
              <w:szCs w:val="22"/>
            </w:rPr>
            <w:t xml:space="preserve">Уебсайт: </w:t>
          </w:r>
        </w:p>
        <w:p w:rsidR="00250E2A" w:rsidRPr="00BE4DC4" w:rsidRDefault="00250E2A" w:rsidP="00BE4DC4">
          <w:pPr>
            <w:spacing w:after="20"/>
            <w:rPr>
              <w:rFonts w:ascii="Calibri" w:hAnsi="Calibri" w:cs="Calibri"/>
            </w:rPr>
          </w:pPr>
          <w:r w:rsidRPr="00BE4DC4">
            <w:rPr>
              <w:rStyle w:val="SGDPRWebsiteChar"/>
              <w:rFonts w:ascii="Calibri" w:hAnsi="Calibri" w:cs="Calibri"/>
              <w:sz w:val="22"/>
              <w:lang w:val="en-US"/>
            </w:rPr>
            <w:t>www</w:t>
          </w:r>
          <w:r w:rsidRPr="00BE4DC4">
            <w:rPr>
              <w:rStyle w:val="SGDPRWebsiteChar"/>
              <w:rFonts w:ascii="Calibri" w:hAnsi="Calibri" w:cs="Calibri"/>
              <w:sz w:val="22"/>
              <w:lang w:val="bg-BG"/>
            </w:rPr>
            <w:t>.</w:t>
          </w:r>
          <w:r w:rsidRPr="00BE4DC4">
            <w:rPr>
              <w:rStyle w:val="SGDPRWebsiteChar"/>
              <w:rFonts w:ascii="Calibri" w:hAnsi="Calibri" w:cs="Calibri"/>
              <w:sz w:val="22"/>
              <w:lang w:val="en-US"/>
            </w:rPr>
            <w:t>ucdp</w:t>
          </w:r>
          <w:r w:rsidRPr="00BE4DC4">
            <w:rPr>
              <w:rStyle w:val="SGDPRWebsiteChar"/>
              <w:rFonts w:ascii="Calibri" w:hAnsi="Calibri" w:cs="Calibri"/>
              <w:sz w:val="22"/>
              <w:lang w:val="bg-BG"/>
            </w:rPr>
            <w:t>-</w:t>
          </w:r>
          <w:r w:rsidRPr="00BE4DC4">
            <w:rPr>
              <w:rStyle w:val="SGDPRWebsiteChar"/>
              <w:rFonts w:ascii="Calibri" w:hAnsi="Calibri" w:cs="Calibri"/>
              <w:sz w:val="22"/>
              <w:lang w:val="en-US"/>
            </w:rPr>
            <w:t>smolian</w:t>
          </w:r>
          <w:r w:rsidRPr="00BE4DC4">
            <w:rPr>
              <w:rStyle w:val="SGDPRWebsiteChar"/>
              <w:rFonts w:ascii="Calibri" w:hAnsi="Calibri" w:cs="Calibri"/>
              <w:sz w:val="22"/>
              <w:lang w:val="bg-BG"/>
            </w:rPr>
            <w:t>.</w:t>
          </w:r>
          <w:r w:rsidRPr="00BE4DC4">
            <w:rPr>
              <w:rStyle w:val="SGDPRWebsiteChar"/>
              <w:rFonts w:ascii="Calibri" w:hAnsi="Calibri" w:cs="Calibri"/>
              <w:sz w:val="22"/>
              <w:lang w:val="en-US"/>
            </w:rPr>
            <w:t>com</w:t>
          </w:r>
        </w:p>
      </w:tc>
      <w:tc>
        <w:tcPr>
          <w:tcW w:w="3068" w:type="dxa"/>
          <w:shd w:val="clear" w:color="auto" w:fill="F2F2F2"/>
        </w:tcPr>
        <w:p w:rsidR="00250E2A" w:rsidRPr="00BE4DC4" w:rsidRDefault="00250E2A" w:rsidP="00B323FF">
          <w:pPr>
            <w:rPr>
              <w:rFonts w:ascii="Calibri" w:hAnsi="Calibri" w:cs="Calibri"/>
            </w:rPr>
          </w:pPr>
          <w:r w:rsidRPr="00BE4DC4">
            <w:rPr>
              <w:rFonts w:ascii="Calibri" w:hAnsi="Calibri" w:cs="Calibri"/>
              <w:sz w:val="22"/>
              <w:szCs w:val="22"/>
            </w:rPr>
            <w:t xml:space="preserve">E-mail: </w:t>
          </w:r>
        </w:p>
        <w:p w:rsidR="00250E2A" w:rsidRPr="00BE4DC4" w:rsidRDefault="00250E2A" w:rsidP="00B323FF">
          <w:pPr>
            <w:rPr>
              <w:rFonts w:ascii="Calibri" w:hAnsi="Calibri" w:cs="Calibri"/>
            </w:rPr>
          </w:pPr>
          <w:r>
            <w:rPr>
              <w:rStyle w:val="SGDPREmailChar"/>
              <w:rFonts w:ascii="Calibri" w:hAnsi="Calibri" w:cs="Calibri"/>
              <w:sz w:val="22"/>
              <w:lang w:val="en-GB"/>
            </w:rPr>
            <w:t>dgshisar</w:t>
          </w:r>
          <w:r w:rsidRPr="00BE4DC4">
            <w:rPr>
              <w:rStyle w:val="SGDPREmailChar"/>
              <w:rFonts w:ascii="Calibri" w:hAnsi="Calibri" w:cs="Calibri"/>
              <w:sz w:val="22"/>
              <w:lang w:val="en-GB"/>
            </w:rPr>
            <w:t>@ucdp-smolian.com</w:t>
          </w:r>
        </w:p>
      </w:tc>
      <w:tc>
        <w:tcPr>
          <w:tcW w:w="3498" w:type="dxa"/>
          <w:shd w:val="clear" w:color="auto" w:fill="F2F2F2"/>
        </w:tcPr>
        <w:p w:rsidR="00250E2A" w:rsidRPr="00BE4DC4" w:rsidRDefault="00250E2A" w:rsidP="00B323FF">
          <w:pPr>
            <w:rPr>
              <w:rFonts w:ascii="Calibri" w:hAnsi="Calibri" w:cs="Calibri"/>
            </w:rPr>
          </w:pPr>
          <w:r w:rsidRPr="00BE4DC4">
            <w:rPr>
              <w:rFonts w:ascii="Calibri" w:hAnsi="Calibri" w:cs="Calibri"/>
              <w:sz w:val="22"/>
              <w:szCs w:val="22"/>
            </w:rPr>
            <w:t xml:space="preserve">Телефон: </w:t>
          </w:r>
          <w:r>
            <w:rPr>
              <w:rFonts w:ascii="Calibri" w:hAnsi="Calibri" w:cs="Calibri"/>
              <w:sz w:val="22"/>
              <w:szCs w:val="22"/>
            </w:rPr>
            <w:t>0886400428</w:t>
          </w:r>
        </w:p>
        <w:p w:rsidR="00250E2A" w:rsidRPr="00BE4DC4" w:rsidRDefault="00250E2A" w:rsidP="00B323FF">
          <w:pPr>
            <w:rPr>
              <w:rFonts w:ascii="Calibri" w:hAnsi="Calibri" w:cs="Calibri"/>
            </w:rPr>
          </w:pPr>
        </w:p>
      </w:tc>
    </w:tr>
  </w:tbl>
  <w:p w:rsidR="00250E2A" w:rsidRDefault="00250E2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0E2A" w:rsidRDefault="00250E2A" w:rsidP="00EE122B">
      <w:r>
        <w:separator/>
      </w:r>
    </w:p>
  </w:footnote>
  <w:footnote w:type="continuationSeparator" w:id="0">
    <w:p w:rsidR="00250E2A" w:rsidRDefault="00250E2A" w:rsidP="00EE122B">
      <w:r>
        <w:continuationSeparator/>
      </w:r>
    </w:p>
  </w:footnote>
  <w:footnote w:id="1">
    <w:p w:rsidR="00250E2A" w:rsidRDefault="00250E2A" w:rsidP="00013C68">
      <w:pPr>
        <w:pStyle w:val="FootnoteText"/>
      </w:pPr>
      <w:r w:rsidRPr="00E06581">
        <w:rPr>
          <w:rStyle w:val="FootnoteReference"/>
          <w:rFonts w:ascii="Calibri" w:hAnsi="Calibri" w:cs="Calibri"/>
        </w:rPr>
        <w:footnoteRef/>
      </w:r>
      <w:r w:rsidRPr="00E06581">
        <w:rPr>
          <w:rFonts w:ascii="Calibri" w:hAnsi="Calibri" w:cs="Calibri"/>
        </w:rPr>
        <w:t xml:space="preserve"> Могат да бъдат лични документи или друга информация, която недвусмислено потвърждава самоличността.</w:t>
      </w:r>
    </w:p>
  </w:footnote>
  <w:footnote w:id="2">
    <w:p w:rsidR="00250E2A" w:rsidRDefault="00250E2A" w:rsidP="00013C68">
      <w:pPr>
        <w:pStyle w:val="FootnoteText"/>
      </w:pPr>
      <w:r w:rsidRPr="00E06581">
        <w:rPr>
          <w:rStyle w:val="FootnoteReference"/>
          <w:rFonts w:ascii="Calibri" w:hAnsi="Calibri" w:cs="Calibri"/>
        </w:rPr>
        <w:footnoteRef/>
      </w:r>
      <w:r w:rsidRPr="00E06581">
        <w:rPr>
          <w:rFonts w:ascii="Calibri" w:hAnsi="Calibri" w:cs="Calibri"/>
        </w:rPr>
        <w:t xml:space="preserve"> Например, </w:t>
      </w:r>
      <w:r>
        <w:rPr>
          <w:rFonts w:ascii="Calibri" w:hAnsi="Calibri" w:cs="Calibri"/>
        </w:rPr>
        <w:t xml:space="preserve">нотариално </w:t>
      </w:r>
      <w:bookmarkStart w:id="0" w:name="_GoBack"/>
      <w:bookmarkEnd w:id="0"/>
      <w:r w:rsidRPr="00E06581">
        <w:rPr>
          <w:rFonts w:ascii="Calibri" w:hAnsi="Calibri" w:cs="Calibri"/>
        </w:rPr>
        <w:t>заверено пълномощно, удостоверение за назначаване на настойник/попечител и др.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1418"/>
      <w:gridCol w:w="3289"/>
      <w:gridCol w:w="1956"/>
      <w:gridCol w:w="2580"/>
    </w:tblGrid>
    <w:tr w:rsidR="00250E2A" w:rsidRPr="009E50C9" w:rsidTr="00BE4DC4">
      <w:tc>
        <w:tcPr>
          <w:tcW w:w="1526" w:type="dxa"/>
          <w:shd w:val="clear" w:color="auto" w:fill="F2F2F2"/>
        </w:tcPr>
        <w:p w:rsidR="00250E2A" w:rsidRPr="00BE4DC4" w:rsidRDefault="00250E2A" w:rsidP="00BE4DC4">
          <w:pPr>
            <w:jc w:val="center"/>
            <w:rPr>
              <w:rFonts w:ascii="Calibri" w:hAnsi="Calibri" w:cs="Calibri"/>
            </w:rPr>
          </w:pPr>
          <w:r w:rsidRPr="00323E22">
            <w:rPr>
              <w:noProof/>
              <w:lang w:eastAsia="bg-BG" w:bidi="ar-SA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i1026" type="#_x0000_t75" style="width:39pt;height:42pt;visibility:visible">
                <v:imagedata r:id="rId1" o:title=""/>
              </v:shape>
            </w:pict>
          </w:r>
        </w:p>
      </w:tc>
      <w:tc>
        <w:tcPr>
          <w:tcW w:w="7825" w:type="dxa"/>
          <w:gridSpan w:val="3"/>
          <w:shd w:val="clear" w:color="auto" w:fill="F2F2F2"/>
          <w:vAlign w:val="center"/>
        </w:tcPr>
        <w:p w:rsidR="00250E2A" w:rsidRPr="00BE4DC4" w:rsidRDefault="00250E2A" w:rsidP="00BE4DC4">
          <w:pPr>
            <w:pStyle w:val="Header"/>
            <w:spacing w:before="40"/>
            <w:jc w:val="center"/>
            <w:rPr>
              <w:rFonts w:cs="Calibri"/>
              <w:b/>
              <w:sz w:val="24"/>
              <w:szCs w:val="24"/>
            </w:rPr>
          </w:pPr>
          <w:r w:rsidRPr="00BE4DC4">
            <w:rPr>
              <w:rFonts w:cs="Calibri"/>
              <w:b/>
              <w:sz w:val="24"/>
              <w:szCs w:val="24"/>
            </w:rPr>
            <w:t>ФОРМА ЗА ИСКАНЕ ОТ СУБЕКТ НА ДАННИТЕ</w:t>
          </w:r>
        </w:p>
      </w:tc>
    </w:tr>
    <w:tr w:rsidR="00250E2A" w:rsidRPr="00F6132F" w:rsidTr="00BE4DC4">
      <w:trPr>
        <w:trHeight w:val="320"/>
      </w:trPr>
      <w:tc>
        <w:tcPr>
          <w:tcW w:w="1526" w:type="dxa"/>
          <w:shd w:val="clear" w:color="auto" w:fill="F2F2F2"/>
        </w:tcPr>
        <w:p w:rsidR="00250E2A" w:rsidRPr="00BE4DC4" w:rsidRDefault="00250E2A" w:rsidP="00BE4DC4">
          <w:pPr>
            <w:spacing w:before="20"/>
            <w:jc w:val="center"/>
            <w:rPr>
              <w:rFonts w:ascii="Calibri" w:hAnsi="Calibri" w:cs="Calibri"/>
              <w:b/>
            </w:rPr>
          </w:pPr>
          <w:r w:rsidRPr="00BE4DC4">
            <w:rPr>
              <w:rFonts w:ascii="Calibri" w:hAnsi="Calibri" w:cs="Calibri"/>
              <w:b/>
              <w:sz w:val="22"/>
              <w:szCs w:val="22"/>
            </w:rPr>
            <w:t>GDPR</w:t>
          </w:r>
        </w:p>
      </w:tc>
      <w:tc>
        <w:tcPr>
          <w:tcW w:w="3289" w:type="dxa"/>
          <w:shd w:val="clear" w:color="auto" w:fill="F2F2F2"/>
        </w:tcPr>
        <w:p w:rsidR="00250E2A" w:rsidRPr="00BE4DC4" w:rsidRDefault="00250E2A" w:rsidP="00BE4DC4">
          <w:pPr>
            <w:spacing w:before="20"/>
            <w:rPr>
              <w:rFonts w:ascii="Calibri" w:hAnsi="Calibri" w:cs="Calibri"/>
            </w:rPr>
          </w:pPr>
          <w:r w:rsidRPr="00BE4DC4">
            <w:rPr>
              <w:rFonts w:ascii="Calibri" w:hAnsi="Calibri" w:cs="Calibri"/>
              <w:sz w:val="22"/>
              <w:szCs w:val="22"/>
            </w:rPr>
            <w:t xml:space="preserve">Идент. № </w:t>
          </w:r>
          <w:r w:rsidRPr="00BE4DC4">
            <w:rPr>
              <w:rFonts w:ascii="Calibri" w:hAnsi="Calibri" w:cs="Calibri"/>
              <w:b/>
              <w:sz w:val="22"/>
              <w:szCs w:val="22"/>
            </w:rPr>
            <w:t>FORM_02</w:t>
          </w:r>
          <w:r w:rsidRPr="00BE4DC4">
            <w:rPr>
              <w:rFonts w:ascii="Calibri" w:hAnsi="Calibri" w:cs="Calibri"/>
              <w:sz w:val="22"/>
              <w:szCs w:val="22"/>
            </w:rPr>
            <w:t xml:space="preserve"> </w:t>
          </w:r>
        </w:p>
      </w:tc>
      <w:tc>
        <w:tcPr>
          <w:tcW w:w="1956" w:type="dxa"/>
          <w:shd w:val="clear" w:color="auto" w:fill="F2F2F2"/>
        </w:tcPr>
        <w:p w:rsidR="00250E2A" w:rsidRPr="00BE4DC4" w:rsidRDefault="00250E2A" w:rsidP="00BE4DC4">
          <w:pPr>
            <w:spacing w:before="20"/>
            <w:rPr>
              <w:rFonts w:ascii="Calibri" w:hAnsi="Calibri" w:cs="Calibri"/>
            </w:rPr>
          </w:pPr>
          <w:r w:rsidRPr="00BE4DC4">
            <w:rPr>
              <w:rFonts w:ascii="Calibri" w:hAnsi="Calibri" w:cs="Calibri"/>
              <w:sz w:val="22"/>
              <w:szCs w:val="22"/>
            </w:rPr>
            <w:t xml:space="preserve">Версия </w:t>
          </w:r>
          <w:r w:rsidRPr="00BE4DC4">
            <w:rPr>
              <w:rFonts w:ascii="Calibri" w:hAnsi="Calibri" w:cs="Calibri"/>
              <w:b/>
              <w:sz w:val="22"/>
              <w:szCs w:val="22"/>
            </w:rPr>
            <w:t>0.1</w:t>
          </w:r>
        </w:p>
      </w:tc>
      <w:tc>
        <w:tcPr>
          <w:tcW w:w="2580" w:type="dxa"/>
          <w:shd w:val="clear" w:color="auto" w:fill="F2F2F2"/>
        </w:tcPr>
        <w:p w:rsidR="00250E2A" w:rsidRPr="00BE4DC4" w:rsidRDefault="00250E2A" w:rsidP="00BE4DC4">
          <w:pPr>
            <w:pStyle w:val="Header"/>
            <w:tabs>
              <w:tab w:val="left" w:pos="2197"/>
              <w:tab w:val="left" w:pos="2338"/>
              <w:tab w:val="left" w:pos="2480"/>
            </w:tabs>
            <w:spacing w:before="20"/>
            <w:ind w:left="-213" w:right="-113" w:firstLine="213"/>
            <w:jc w:val="center"/>
            <w:rPr>
              <w:rFonts w:cs="Calibri"/>
            </w:rPr>
          </w:pPr>
          <w:r w:rsidRPr="00BE4DC4">
            <w:rPr>
              <w:rFonts w:cs="Calibri"/>
            </w:rPr>
            <w:t xml:space="preserve">Стр. </w:t>
          </w:r>
          <w:r w:rsidRPr="00BE4DC4">
            <w:rPr>
              <w:rFonts w:cs="Calibri"/>
              <w:b/>
              <w:bCs/>
            </w:rPr>
            <w:fldChar w:fldCharType="begin"/>
          </w:r>
          <w:r w:rsidRPr="00BE4DC4">
            <w:rPr>
              <w:rFonts w:cs="Calibri"/>
              <w:b/>
              <w:bCs/>
            </w:rPr>
            <w:instrText xml:space="preserve"> PAGE </w:instrText>
          </w:r>
          <w:r w:rsidRPr="00BE4DC4">
            <w:rPr>
              <w:rFonts w:cs="Calibri"/>
              <w:b/>
              <w:bCs/>
            </w:rPr>
            <w:fldChar w:fldCharType="separate"/>
          </w:r>
          <w:r>
            <w:rPr>
              <w:rFonts w:cs="Calibri"/>
              <w:b/>
              <w:bCs/>
              <w:noProof/>
            </w:rPr>
            <w:t>4</w:t>
          </w:r>
          <w:r w:rsidRPr="00BE4DC4">
            <w:rPr>
              <w:rFonts w:cs="Calibri"/>
              <w:b/>
              <w:bCs/>
            </w:rPr>
            <w:fldChar w:fldCharType="end"/>
          </w:r>
          <w:r w:rsidRPr="00BE4DC4">
            <w:rPr>
              <w:rFonts w:cs="Calibri"/>
              <w:bCs/>
            </w:rPr>
            <w:t xml:space="preserve"> </w:t>
          </w:r>
          <w:r w:rsidRPr="00BE4DC4">
            <w:rPr>
              <w:rFonts w:cs="Calibri"/>
            </w:rPr>
            <w:t xml:space="preserve">от </w:t>
          </w:r>
          <w:r w:rsidRPr="00BE4DC4">
            <w:rPr>
              <w:rFonts w:cs="Calibri"/>
              <w:b/>
              <w:bCs/>
            </w:rPr>
            <w:fldChar w:fldCharType="begin"/>
          </w:r>
          <w:r w:rsidRPr="00BE4DC4">
            <w:rPr>
              <w:rFonts w:cs="Calibri"/>
              <w:b/>
              <w:bCs/>
            </w:rPr>
            <w:instrText xml:space="preserve"> NUMPAGES  </w:instrText>
          </w:r>
          <w:r w:rsidRPr="00BE4DC4">
            <w:rPr>
              <w:rFonts w:cs="Calibri"/>
              <w:b/>
              <w:bCs/>
            </w:rPr>
            <w:fldChar w:fldCharType="separate"/>
          </w:r>
          <w:r>
            <w:rPr>
              <w:rFonts w:cs="Calibri"/>
              <w:b/>
              <w:bCs/>
              <w:noProof/>
            </w:rPr>
            <w:t>4</w:t>
          </w:r>
          <w:r w:rsidRPr="00BE4DC4">
            <w:rPr>
              <w:rFonts w:cs="Calibri"/>
              <w:b/>
              <w:bCs/>
            </w:rPr>
            <w:fldChar w:fldCharType="end"/>
          </w:r>
          <w:r w:rsidRPr="00BE4DC4">
            <w:rPr>
              <w:rFonts w:cs="Calibri"/>
              <w:b/>
              <w:bCs/>
            </w:rPr>
            <w:t xml:space="preserve"> </w:t>
          </w:r>
        </w:p>
      </w:tc>
    </w:tr>
    <w:tr w:rsidR="00250E2A" w:rsidRPr="00F6132F" w:rsidTr="00BE4DC4">
      <w:trPr>
        <w:trHeight w:val="337"/>
      </w:trPr>
      <w:tc>
        <w:tcPr>
          <w:tcW w:w="4815" w:type="dxa"/>
          <w:gridSpan w:val="2"/>
          <w:shd w:val="clear" w:color="auto" w:fill="F2F2F2"/>
        </w:tcPr>
        <w:p w:rsidR="00250E2A" w:rsidRPr="00BE4DC4" w:rsidRDefault="00250E2A" w:rsidP="00BE4DC4">
          <w:pPr>
            <w:spacing w:before="20"/>
            <w:jc w:val="both"/>
            <w:rPr>
              <w:rFonts w:ascii="Calibri" w:hAnsi="Calibri" w:cs="Calibri"/>
              <w:kern w:val="2"/>
            </w:rPr>
          </w:pPr>
          <w:r w:rsidRPr="00BE4DC4">
            <w:rPr>
              <w:rFonts w:ascii="Calibri" w:hAnsi="Calibri" w:cs="Calibri"/>
              <w:sz w:val="22"/>
              <w:szCs w:val="22"/>
            </w:rPr>
            <w:t xml:space="preserve">Администратор: </w:t>
          </w:r>
          <w:r>
            <w:rPr>
              <w:rFonts w:ascii="Calibri" w:hAnsi="Calibri" w:cs="Calibri"/>
              <w:sz w:val="22"/>
              <w:szCs w:val="22"/>
            </w:rPr>
            <w:t xml:space="preserve">ТП ДГС ХИСАР към </w:t>
          </w:r>
          <w:r w:rsidRPr="00BE4DC4">
            <w:rPr>
              <w:rStyle w:val="SGDPRAdministratorNameChar"/>
              <w:rFonts w:ascii="Calibri" w:hAnsi="Calibri" w:cs="Calibri"/>
              <w:color w:val="auto"/>
              <w:sz w:val="22"/>
              <w:szCs w:val="22"/>
              <w:lang w:val="bg-BG"/>
            </w:rPr>
            <w:t>ЮЖНОЦЕНТРАЛНО ДЪРЖАВНО ПРЕДПРИЯТИЕ ГРАД СМОЛЯН</w:t>
          </w:r>
        </w:p>
      </w:tc>
      <w:tc>
        <w:tcPr>
          <w:tcW w:w="4536" w:type="dxa"/>
          <w:gridSpan w:val="2"/>
          <w:shd w:val="clear" w:color="auto" w:fill="F2F2F2"/>
        </w:tcPr>
        <w:p w:rsidR="00250E2A" w:rsidRPr="00BE4DC4" w:rsidRDefault="00250E2A" w:rsidP="00BE4DC4">
          <w:pPr>
            <w:spacing w:before="20"/>
            <w:jc w:val="both"/>
            <w:rPr>
              <w:rFonts w:ascii="Calibri" w:hAnsi="Calibri" w:cs="Calibri"/>
            </w:rPr>
          </w:pPr>
          <w:r w:rsidRPr="00BE4DC4">
            <w:rPr>
              <w:rFonts w:ascii="Calibri" w:hAnsi="Calibri" w:cs="Calibri"/>
              <w:sz w:val="22"/>
              <w:szCs w:val="22"/>
            </w:rPr>
            <w:t xml:space="preserve">ДЛЗД: </w:t>
          </w:r>
          <w:r>
            <w:rPr>
              <w:rFonts w:ascii="Calibri" w:hAnsi="Calibri" w:cs="Calibri"/>
              <w:sz w:val="22"/>
              <w:szCs w:val="22"/>
            </w:rPr>
            <w:t xml:space="preserve"> Станислав Филипов</w:t>
          </w:r>
        </w:p>
        <w:p w:rsidR="00250E2A" w:rsidRPr="00BE4DC4" w:rsidRDefault="00250E2A" w:rsidP="00E06581">
          <w:pPr>
            <w:rPr>
              <w:rFonts w:ascii="Calibri" w:hAnsi="Calibri" w:cs="Calibri"/>
            </w:rPr>
          </w:pPr>
        </w:p>
      </w:tc>
    </w:tr>
  </w:tbl>
  <w:p w:rsidR="00250E2A" w:rsidRDefault="00250E2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92279F"/>
    <w:multiLevelType w:val="hybridMultilevel"/>
    <w:tmpl w:val="575E1C8C"/>
    <w:lvl w:ilvl="0" w:tplc="9C9EFE06">
      <w:start w:val="1"/>
      <w:numFmt w:val="bullet"/>
      <w:pStyle w:val="SGDPRRegister1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122B"/>
    <w:rsid w:val="000006D4"/>
    <w:rsid w:val="00002716"/>
    <w:rsid w:val="00004B69"/>
    <w:rsid w:val="000057DE"/>
    <w:rsid w:val="000075CC"/>
    <w:rsid w:val="00011861"/>
    <w:rsid w:val="00013C68"/>
    <w:rsid w:val="0001583B"/>
    <w:rsid w:val="00023A90"/>
    <w:rsid w:val="0002421D"/>
    <w:rsid w:val="00024E40"/>
    <w:rsid w:val="000376FD"/>
    <w:rsid w:val="00046613"/>
    <w:rsid w:val="0005113E"/>
    <w:rsid w:val="00053894"/>
    <w:rsid w:val="00056476"/>
    <w:rsid w:val="000579FA"/>
    <w:rsid w:val="00064872"/>
    <w:rsid w:val="000710C1"/>
    <w:rsid w:val="000718CD"/>
    <w:rsid w:val="00071D4A"/>
    <w:rsid w:val="000725E2"/>
    <w:rsid w:val="00085248"/>
    <w:rsid w:val="00085507"/>
    <w:rsid w:val="0008640A"/>
    <w:rsid w:val="00091FC1"/>
    <w:rsid w:val="00092DCA"/>
    <w:rsid w:val="0009495D"/>
    <w:rsid w:val="000958EB"/>
    <w:rsid w:val="00095A78"/>
    <w:rsid w:val="00096A4E"/>
    <w:rsid w:val="000970C2"/>
    <w:rsid w:val="000A29AA"/>
    <w:rsid w:val="000A29D9"/>
    <w:rsid w:val="000A4F7B"/>
    <w:rsid w:val="000A7761"/>
    <w:rsid w:val="000B008A"/>
    <w:rsid w:val="000C3F5E"/>
    <w:rsid w:val="000C4195"/>
    <w:rsid w:val="000C5111"/>
    <w:rsid w:val="000D0226"/>
    <w:rsid w:val="000D311F"/>
    <w:rsid w:val="000D33AA"/>
    <w:rsid w:val="000D4A64"/>
    <w:rsid w:val="000D5486"/>
    <w:rsid w:val="000D63ED"/>
    <w:rsid w:val="000D6F70"/>
    <w:rsid w:val="000E1E6D"/>
    <w:rsid w:val="000F21ED"/>
    <w:rsid w:val="000F48E0"/>
    <w:rsid w:val="000F4DCD"/>
    <w:rsid w:val="000F53AF"/>
    <w:rsid w:val="000F76D6"/>
    <w:rsid w:val="00101488"/>
    <w:rsid w:val="0010303B"/>
    <w:rsid w:val="00113005"/>
    <w:rsid w:val="001137F9"/>
    <w:rsid w:val="0011534F"/>
    <w:rsid w:val="001204EA"/>
    <w:rsid w:val="001217E5"/>
    <w:rsid w:val="001229DB"/>
    <w:rsid w:val="001233B0"/>
    <w:rsid w:val="00126F98"/>
    <w:rsid w:val="00131B63"/>
    <w:rsid w:val="00132DB5"/>
    <w:rsid w:val="00135FAD"/>
    <w:rsid w:val="001378FE"/>
    <w:rsid w:val="00143306"/>
    <w:rsid w:val="00144F05"/>
    <w:rsid w:val="00152E9B"/>
    <w:rsid w:val="0016302E"/>
    <w:rsid w:val="00171AF3"/>
    <w:rsid w:val="00172016"/>
    <w:rsid w:val="001755FF"/>
    <w:rsid w:val="00176C2D"/>
    <w:rsid w:val="00184A2A"/>
    <w:rsid w:val="00193630"/>
    <w:rsid w:val="001A33F4"/>
    <w:rsid w:val="001A4FF7"/>
    <w:rsid w:val="001A53A8"/>
    <w:rsid w:val="001A5CAC"/>
    <w:rsid w:val="001B03C9"/>
    <w:rsid w:val="001B330B"/>
    <w:rsid w:val="001C3993"/>
    <w:rsid w:val="001C436E"/>
    <w:rsid w:val="001C6053"/>
    <w:rsid w:val="001C7512"/>
    <w:rsid w:val="001D27FC"/>
    <w:rsid w:val="001D4A14"/>
    <w:rsid w:val="001D4C52"/>
    <w:rsid w:val="001E1242"/>
    <w:rsid w:val="001E31CA"/>
    <w:rsid w:val="001E4431"/>
    <w:rsid w:val="001E6175"/>
    <w:rsid w:val="001F0B5E"/>
    <w:rsid w:val="001F5A66"/>
    <w:rsid w:val="00204E4F"/>
    <w:rsid w:val="00214EC3"/>
    <w:rsid w:val="00215ECE"/>
    <w:rsid w:val="00221F63"/>
    <w:rsid w:val="002229DA"/>
    <w:rsid w:val="0022729B"/>
    <w:rsid w:val="00231ED1"/>
    <w:rsid w:val="00233EF7"/>
    <w:rsid w:val="002355EA"/>
    <w:rsid w:val="002364DF"/>
    <w:rsid w:val="002402EC"/>
    <w:rsid w:val="00240C15"/>
    <w:rsid w:val="00245525"/>
    <w:rsid w:val="00250E2A"/>
    <w:rsid w:val="0026415A"/>
    <w:rsid w:val="002641FF"/>
    <w:rsid w:val="00266FB7"/>
    <w:rsid w:val="002673A1"/>
    <w:rsid w:val="0027027E"/>
    <w:rsid w:val="00270EE2"/>
    <w:rsid w:val="0027160C"/>
    <w:rsid w:val="00273121"/>
    <w:rsid w:val="00275AA8"/>
    <w:rsid w:val="002761A5"/>
    <w:rsid w:val="00285592"/>
    <w:rsid w:val="002865B5"/>
    <w:rsid w:val="0029730E"/>
    <w:rsid w:val="002A0D6E"/>
    <w:rsid w:val="002A3354"/>
    <w:rsid w:val="002A3C45"/>
    <w:rsid w:val="002A6B7C"/>
    <w:rsid w:val="002B0863"/>
    <w:rsid w:val="002B49F2"/>
    <w:rsid w:val="002C2F60"/>
    <w:rsid w:val="002D0923"/>
    <w:rsid w:val="002D121C"/>
    <w:rsid w:val="002D57E9"/>
    <w:rsid w:val="002E1B89"/>
    <w:rsid w:val="002E36D2"/>
    <w:rsid w:val="002E44D3"/>
    <w:rsid w:val="002E4D85"/>
    <w:rsid w:val="002E6649"/>
    <w:rsid w:val="002F4807"/>
    <w:rsid w:val="002F6FC5"/>
    <w:rsid w:val="00302B7B"/>
    <w:rsid w:val="003057DF"/>
    <w:rsid w:val="00305BE2"/>
    <w:rsid w:val="003115B8"/>
    <w:rsid w:val="0031433D"/>
    <w:rsid w:val="0031607C"/>
    <w:rsid w:val="00320109"/>
    <w:rsid w:val="0032054B"/>
    <w:rsid w:val="00320A04"/>
    <w:rsid w:val="00323E22"/>
    <w:rsid w:val="0032608E"/>
    <w:rsid w:val="003271A3"/>
    <w:rsid w:val="0032747C"/>
    <w:rsid w:val="00340D26"/>
    <w:rsid w:val="00343331"/>
    <w:rsid w:val="00350CB5"/>
    <w:rsid w:val="00351415"/>
    <w:rsid w:val="003526D5"/>
    <w:rsid w:val="00353A82"/>
    <w:rsid w:val="00366515"/>
    <w:rsid w:val="00366F55"/>
    <w:rsid w:val="003679DF"/>
    <w:rsid w:val="003714DF"/>
    <w:rsid w:val="0037170C"/>
    <w:rsid w:val="003720C8"/>
    <w:rsid w:val="003727CE"/>
    <w:rsid w:val="00373B12"/>
    <w:rsid w:val="003747AC"/>
    <w:rsid w:val="003869D1"/>
    <w:rsid w:val="00394B02"/>
    <w:rsid w:val="003957E9"/>
    <w:rsid w:val="00396188"/>
    <w:rsid w:val="00397F60"/>
    <w:rsid w:val="003A2558"/>
    <w:rsid w:val="003A3B14"/>
    <w:rsid w:val="003A58D1"/>
    <w:rsid w:val="003A6143"/>
    <w:rsid w:val="003A66AC"/>
    <w:rsid w:val="003A7D9A"/>
    <w:rsid w:val="003B1198"/>
    <w:rsid w:val="003B2BBF"/>
    <w:rsid w:val="003C0779"/>
    <w:rsid w:val="003C28AA"/>
    <w:rsid w:val="003D1198"/>
    <w:rsid w:val="003D225D"/>
    <w:rsid w:val="003E1BC8"/>
    <w:rsid w:val="003E3BB8"/>
    <w:rsid w:val="003E5DC9"/>
    <w:rsid w:val="003F0B8F"/>
    <w:rsid w:val="003F2BB8"/>
    <w:rsid w:val="003F2E7F"/>
    <w:rsid w:val="003F56B8"/>
    <w:rsid w:val="003F5A05"/>
    <w:rsid w:val="003F724D"/>
    <w:rsid w:val="003F7674"/>
    <w:rsid w:val="00404C12"/>
    <w:rsid w:val="00404FAF"/>
    <w:rsid w:val="00405408"/>
    <w:rsid w:val="00405796"/>
    <w:rsid w:val="004064BF"/>
    <w:rsid w:val="00406578"/>
    <w:rsid w:val="00415E1F"/>
    <w:rsid w:val="00421C3E"/>
    <w:rsid w:val="00425E34"/>
    <w:rsid w:val="004261BC"/>
    <w:rsid w:val="00427A7D"/>
    <w:rsid w:val="00432368"/>
    <w:rsid w:val="00432B7D"/>
    <w:rsid w:val="0043311A"/>
    <w:rsid w:val="00437678"/>
    <w:rsid w:val="0044507D"/>
    <w:rsid w:val="004478A5"/>
    <w:rsid w:val="00447F6F"/>
    <w:rsid w:val="00450ACD"/>
    <w:rsid w:val="004510DF"/>
    <w:rsid w:val="004550B4"/>
    <w:rsid w:val="00461504"/>
    <w:rsid w:val="0046284F"/>
    <w:rsid w:val="00463068"/>
    <w:rsid w:val="00465A8C"/>
    <w:rsid w:val="00474D96"/>
    <w:rsid w:val="0048191A"/>
    <w:rsid w:val="0048232F"/>
    <w:rsid w:val="004842F7"/>
    <w:rsid w:val="00493DDF"/>
    <w:rsid w:val="00495C1C"/>
    <w:rsid w:val="004A0D5F"/>
    <w:rsid w:val="004A0FC1"/>
    <w:rsid w:val="004A17D9"/>
    <w:rsid w:val="004B2CA5"/>
    <w:rsid w:val="004B342E"/>
    <w:rsid w:val="004B47E8"/>
    <w:rsid w:val="004C1019"/>
    <w:rsid w:val="004C2C08"/>
    <w:rsid w:val="004C6435"/>
    <w:rsid w:val="004D0957"/>
    <w:rsid w:val="004D1576"/>
    <w:rsid w:val="004D69A6"/>
    <w:rsid w:val="004E3027"/>
    <w:rsid w:val="004E51C5"/>
    <w:rsid w:val="004E690B"/>
    <w:rsid w:val="004F23DC"/>
    <w:rsid w:val="004F4DF5"/>
    <w:rsid w:val="004F6F72"/>
    <w:rsid w:val="00501B67"/>
    <w:rsid w:val="00501F61"/>
    <w:rsid w:val="0050500E"/>
    <w:rsid w:val="005073D6"/>
    <w:rsid w:val="00517751"/>
    <w:rsid w:val="0052411A"/>
    <w:rsid w:val="005255D9"/>
    <w:rsid w:val="00530305"/>
    <w:rsid w:val="00530832"/>
    <w:rsid w:val="005332C9"/>
    <w:rsid w:val="00533A2B"/>
    <w:rsid w:val="005361ED"/>
    <w:rsid w:val="005365C9"/>
    <w:rsid w:val="0054320C"/>
    <w:rsid w:val="00545FF0"/>
    <w:rsid w:val="00552716"/>
    <w:rsid w:val="00571485"/>
    <w:rsid w:val="00574F6F"/>
    <w:rsid w:val="0058281B"/>
    <w:rsid w:val="00583852"/>
    <w:rsid w:val="005850B0"/>
    <w:rsid w:val="00587686"/>
    <w:rsid w:val="0059255D"/>
    <w:rsid w:val="00593CF1"/>
    <w:rsid w:val="005A0147"/>
    <w:rsid w:val="005A30C8"/>
    <w:rsid w:val="005A699C"/>
    <w:rsid w:val="005B0BEE"/>
    <w:rsid w:val="005B1AA0"/>
    <w:rsid w:val="005B67E7"/>
    <w:rsid w:val="005B6D4C"/>
    <w:rsid w:val="005C1D26"/>
    <w:rsid w:val="005C2837"/>
    <w:rsid w:val="005C2DF4"/>
    <w:rsid w:val="005C3768"/>
    <w:rsid w:val="005C3A07"/>
    <w:rsid w:val="005D10AA"/>
    <w:rsid w:val="005D5216"/>
    <w:rsid w:val="005D7793"/>
    <w:rsid w:val="005E13B4"/>
    <w:rsid w:val="005E333C"/>
    <w:rsid w:val="005E4B5C"/>
    <w:rsid w:val="005F5DA0"/>
    <w:rsid w:val="005F71C7"/>
    <w:rsid w:val="00604B4D"/>
    <w:rsid w:val="00605B58"/>
    <w:rsid w:val="006062F9"/>
    <w:rsid w:val="00606F6F"/>
    <w:rsid w:val="00615BFB"/>
    <w:rsid w:val="00621710"/>
    <w:rsid w:val="00625E2A"/>
    <w:rsid w:val="00636287"/>
    <w:rsid w:val="00636D7D"/>
    <w:rsid w:val="00641DB8"/>
    <w:rsid w:val="00647818"/>
    <w:rsid w:val="00650BA7"/>
    <w:rsid w:val="00652D55"/>
    <w:rsid w:val="00652DAE"/>
    <w:rsid w:val="00653FFF"/>
    <w:rsid w:val="00655499"/>
    <w:rsid w:val="00655D23"/>
    <w:rsid w:val="00671896"/>
    <w:rsid w:val="00673E4B"/>
    <w:rsid w:val="00674450"/>
    <w:rsid w:val="006772CA"/>
    <w:rsid w:val="00677CFA"/>
    <w:rsid w:val="00677ECA"/>
    <w:rsid w:val="00680191"/>
    <w:rsid w:val="00682702"/>
    <w:rsid w:val="00682A4A"/>
    <w:rsid w:val="00685A1B"/>
    <w:rsid w:val="006926E4"/>
    <w:rsid w:val="00692870"/>
    <w:rsid w:val="00694F00"/>
    <w:rsid w:val="00694F24"/>
    <w:rsid w:val="006A5B08"/>
    <w:rsid w:val="006A73DD"/>
    <w:rsid w:val="006B0E2A"/>
    <w:rsid w:val="006B48ED"/>
    <w:rsid w:val="006B7473"/>
    <w:rsid w:val="006B78FA"/>
    <w:rsid w:val="006C1A12"/>
    <w:rsid w:val="006C3F00"/>
    <w:rsid w:val="006C6575"/>
    <w:rsid w:val="006D48AA"/>
    <w:rsid w:val="006E2EC5"/>
    <w:rsid w:val="006E53FD"/>
    <w:rsid w:val="006F0141"/>
    <w:rsid w:val="006F1063"/>
    <w:rsid w:val="006F48BB"/>
    <w:rsid w:val="007033EF"/>
    <w:rsid w:val="0070383A"/>
    <w:rsid w:val="0070586C"/>
    <w:rsid w:val="00711E7F"/>
    <w:rsid w:val="00713F21"/>
    <w:rsid w:val="00715030"/>
    <w:rsid w:val="0072002F"/>
    <w:rsid w:val="007242AD"/>
    <w:rsid w:val="00724760"/>
    <w:rsid w:val="0072683C"/>
    <w:rsid w:val="007324F9"/>
    <w:rsid w:val="007332AA"/>
    <w:rsid w:val="00733946"/>
    <w:rsid w:val="00735B6E"/>
    <w:rsid w:val="00735E22"/>
    <w:rsid w:val="00737749"/>
    <w:rsid w:val="00741C87"/>
    <w:rsid w:val="00750E11"/>
    <w:rsid w:val="00755DBE"/>
    <w:rsid w:val="00763861"/>
    <w:rsid w:val="0076410C"/>
    <w:rsid w:val="00771900"/>
    <w:rsid w:val="00772E82"/>
    <w:rsid w:val="00776BF3"/>
    <w:rsid w:val="00785313"/>
    <w:rsid w:val="0078649B"/>
    <w:rsid w:val="00793F8E"/>
    <w:rsid w:val="007B0CAC"/>
    <w:rsid w:val="007B4FF0"/>
    <w:rsid w:val="007B5D45"/>
    <w:rsid w:val="007B7BB0"/>
    <w:rsid w:val="007C1482"/>
    <w:rsid w:val="007C2F8E"/>
    <w:rsid w:val="007C5600"/>
    <w:rsid w:val="007C5C7E"/>
    <w:rsid w:val="007C751B"/>
    <w:rsid w:val="007D0E26"/>
    <w:rsid w:val="007D448F"/>
    <w:rsid w:val="007D5F86"/>
    <w:rsid w:val="007E1B73"/>
    <w:rsid w:val="007E2154"/>
    <w:rsid w:val="007E6A51"/>
    <w:rsid w:val="007F0712"/>
    <w:rsid w:val="007F2842"/>
    <w:rsid w:val="007F5949"/>
    <w:rsid w:val="007F7114"/>
    <w:rsid w:val="0080647E"/>
    <w:rsid w:val="008133DD"/>
    <w:rsid w:val="008135BD"/>
    <w:rsid w:val="00814484"/>
    <w:rsid w:val="00816CA9"/>
    <w:rsid w:val="00820AC5"/>
    <w:rsid w:val="00824E2D"/>
    <w:rsid w:val="00825BFE"/>
    <w:rsid w:val="008335C7"/>
    <w:rsid w:val="0083524E"/>
    <w:rsid w:val="00836317"/>
    <w:rsid w:val="008373D8"/>
    <w:rsid w:val="0083740C"/>
    <w:rsid w:val="00847494"/>
    <w:rsid w:val="00852B9B"/>
    <w:rsid w:val="00853FC4"/>
    <w:rsid w:val="008577F6"/>
    <w:rsid w:val="0086059D"/>
    <w:rsid w:val="0086169D"/>
    <w:rsid w:val="0086479B"/>
    <w:rsid w:val="00870146"/>
    <w:rsid w:val="0087064E"/>
    <w:rsid w:val="00871EF1"/>
    <w:rsid w:val="00872A22"/>
    <w:rsid w:val="00873146"/>
    <w:rsid w:val="00876B4C"/>
    <w:rsid w:val="00877245"/>
    <w:rsid w:val="00877478"/>
    <w:rsid w:val="00882D4E"/>
    <w:rsid w:val="00885DA5"/>
    <w:rsid w:val="00886185"/>
    <w:rsid w:val="00886E3A"/>
    <w:rsid w:val="00887EB9"/>
    <w:rsid w:val="008900F3"/>
    <w:rsid w:val="00891F7C"/>
    <w:rsid w:val="00895105"/>
    <w:rsid w:val="008A1473"/>
    <w:rsid w:val="008A4083"/>
    <w:rsid w:val="008A4DFC"/>
    <w:rsid w:val="008A5136"/>
    <w:rsid w:val="008A5D9F"/>
    <w:rsid w:val="008A6F7E"/>
    <w:rsid w:val="008A7DFE"/>
    <w:rsid w:val="008B04C1"/>
    <w:rsid w:val="008B6428"/>
    <w:rsid w:val="008C3E17"/>
    <w:rsid w:val="008D09D5"/>
    <w:rsid w:val="008D127C"/>
    <w:rsid w:val="008D5685"/>
    <w:rsid w:val="008E2C12"/>
    <w:rsid w:val="008E5471"/>
    <w:rsid w:val="008F08B6"/>
    <w:rsid w:val="008F2260"/>
    <w:rsid w:val="008F2845"/>
    <w:rsid w:val="008F5B95"/>
    <w:rsid w:val="008F71A8"/>
    <w:rsid w:val="00900965"/>
    <w:rsid w:val="00902E3D"/>
    <w:rsid w:val="00905AA3"/>
    <w:rsid w:val="00907915"/>
    <w:rsid w:val="00907A3B"/>
    <w:rsid w:val="00910841"/>
    <w:rsid w:val="009111ED"/>
    <w:rsid w:val="00914484"/>
    <w:rsid w:val="00915B80"/>
    <w:rsid w:val="009162A9"/>
    <w:rsid w:val="00920CB1"/>
    <w:rsid w:val="009216E9"/>
    <w:rsid w:val="00922859"/>
    <w:rsid w:val="00924DDE"/>
    <w:rsid w:val="0093048D"/>
    <w:rsid w:val="00933113"/>
    <w:rsid w:val="00934D2A"/>
    <w:rsid w:val="0093731B"/>
    <w:rsid w:val="00942958"/>
    <w:rsid w:val="00945FEB"/>
    <w:rsid w:val="009505F4"/>
    <w:rsid w:val="00951315"/>
    <w:rsid w:val="009603F3"/>
    <w:rsid w:val="009644FD"/>
    <w:rsid w:val="009758A1"/>
    <w:rsid w:val="0097691E"/>
    <w:rsid w:val="009800BC"/>
    <w:rsid w:val="0098163D"/>
    <w:rsid w:val="00981B5C"/>
    <w:rsid w:val="009856A8"/>
    <w:rsid w:val="0098730D"/>
    <w:rsid w:val="0099455B"/>
    <w:rsid w:val="009A6E1F"/>
    <w:rsid w:val="009B56ED"/>
    <w:rsid w:val="009B5B7D"/>
    <w:rsid w:val="009D2979"/>
    <w:rsid w:val="009D31B7"/>
    <w:rsid w:val="009D38BE"/>
    <w:rsid w:val="009D4B53"/>
    <w:rsid w:val="009D5543"/>
    <w:rsid w:val="009E1963"/>
    <w:rsid w:val="009E50C9"/>
    <w:rsid w:val="009E6EE2"/>
    <w:rsid w:val="009E7103"/>
    <w:rsid w:val="009F2B2D"/>
    <w:rsid w:val="009F3B27"/>
    <w:rsid w:val="009F4071"/>
    <w:rsid w:val="009F4C8E"/>
    <w:rsid w:val="00A0422C"/>
    <w:rsid w:val="00A05BDC"/>
    <w:rsid w:val="00A150E8"/>
    <w:rsid w:val="00A160DB"/>
    <w:rsid w:val="00A23F01"/>
    <w:rsid w:val="00A30C54"/>
    <w:rsid w:val="00A32064"/>
    <w:rsid w:val="00A324DD"/>
    <w:rsid w:val="00A34663"/>
    <w:rsid w:val="00A375F3"/>
    <w:rsid w:val="00A40874"/>
    <w:rsid w:val="00A422C4"/>
    <w:rsid w:val="00A42715"/>
    <w:rsid w:val="00A435B9"/>
    <w:rsid w:val="00A449F8"/>
    <w:rsid w:val="00A467C0"/>
    <w:rsid w:val="00A5387E"/>
    <w:rsid w:val="00A54302"/>
    <w:rsid w:val="00A563F1"/>
    <w:rsid w:val="00A626A6"/>
    <w:rsid w:val="00A62BAC"/>
    <w:rsid w:val="00A62C47"/>
    <w:rsid w:val="00A658FF"/>
    <w:rsid w:val="00A71654"/>
    <w:rsid w:val="00A751CF"/>
    <w:rsid w:val="00A75A96"/>
    <w:rsid w:val="00A761C9"/>
    <w:rsid w:val="00A76EEE"/>
    <w:rsid w:val="00A8001D"/>
    <w:rsid w:val="00A8177D"/>
    <w:rsid w:val="00A95A39"/>
    <w:rsid w:val="00A97F0F"/>
    <w:rsid w:val="00AA07BB"/>
    <w:rsid w:val="00AA32CB"/>
    <w:rsid w:val="00AA4546"/>
    <w:rsid w:val="00AA4C3E"/>
    <w:rsid w:val="00AB3887"/>
    <w:rsid w:val="00AB60CA"/>
    <w:rsid w:val="00AC1926"/>
    <w:rsid w:val="00AC46BA"/>
    <w:rsid w:val="00AC4C17"/>
    <w:rsid w:val="00AC658F"/>
    <w:rsid w:val="00AC7AC1"/>
    <w:rsid w:val="00AD1D02"/>
    <w:rsid w:val="00AD2C8A"/>
    <w:rsid w:val="00AD561B"/>
    <w:rsid w:val="00AD7615"/>
    <w:rsid w:val="00AE2F90"/>
    <w:rsid w:val="00AE352D"/>
    <w:rsid w:val="00AE3ED3"/>
    <w:rsid w:val="00AE59AB"/>
    <w:rsid w:val="00AF455C"/>
    <w:rsid w:val="00AF4C8E"/>
    <w:rsid w:val="00AF67DC"/>
    <w:rsid w:val="00B007D1"/>
    <w:rsid w:val="00B0117C"/>
    <w:rsid w:val="00B04550"/>
    <w:rsid w:val="00B12F2C"/>
    <w:rsid w:val="00B15727"/>
    <w:rsid w:val="00B162EE"/>
    <w:rsid w:val="00B17E8B"/>
    <w:rsid w:val="00B21E11"/>
    <w:rsid w:val="00B235E1"/>
    <w:rsid w:val="00B23D53"/>
    <w:rsid w:val="00B313DE"/>
    <w:rsid w:val="00B323FF"/>
    <w:rsid w:val="00B338D9"/>
    <w:rsid w:val="00B34C3D"/>
    <w:rsid w:val="00B42FC7"/>
    <w:rsid w:val="00B43D7F"/>
    <w:rsid w:val="00B57D54"/>
    <w:rsid w:val="00B609DC"/>
    <w:rsid w:val="00B62D0D"/>
    <w:rsid w:val="00B64D36"/>
    <w:rsid w:val="00B70561"/>
    <w:rsid w:val="00B71E00"/>
    <w:rsid w:val="00B813A7"/>
    <w:rsid w:val="00B82038"/>
    <w:rsid w:val="00B8303A"/>
    <w:rsid w:val="00B83764"/>
    <w:rsid w:val="00B8651E"/>
    <w:rsid w:val="00B86B74"/>
    <w:rsid w:val="00B86C9B"/>
    <w:rsid w:val="00B8717D"/>
    <w:rsid w:val="00B87DAD"/>
    <w:rsid w:val="00B923B9"/>
    <w:rsid w:val="00B929A4"/>
    <w:rsid w:val="00B93294"/>
    <w:rsid w:val="00B93F50"/>
    <w:rsid w:val="00B96C5C"/>
    <w:rsid w:val="00BA0EF1"/>
    <w:rsid w:val="00BA3C53"/>
    <w:rsid w:val="00BA7E50"/>
    <w:rsid w:val="00BC2741"/>
    <w:rsid w:val="00BC7738"/>
    <w:rsid w:val="00BE22F8"/>
    <w:rsid w:val="00BE4DC4"/>
    <w:rsid w:val="00BE6ABB"/>
    <w:rsid w:val="00BF003C"/>
    <w:rsid w:val="00C00F2A"/>
    <w:rsid w:val="00C107DE"/>
    <w:rsid w:val="00C10BF4"/>
    <w:rsid w:val="00C1743F"/>
    <w:rsid w:val="00C1760D"/>
    <w:rsid w:val="00C17ADA"/>
    <w:rsid w:val="00C21959"/>
    <w:rsid w:val="00C22F4F"/>
    <w:rsid w:val="00C26024"/>
    <w:rsid w:val="00C305EE"/>
    <w:rsid w:val="00C37967"/>
    <w:rsid w:val="00C456EC"/>
    <w:rsid w:val="00C5665B"/>
    <w:rsid w:val="00C613AD"/>
    <w:rsid w:val="00C62395"/>
    <w:rsid w:val="00C710EB"/>
    <w:rsid w:val="00C7329D"/>
    <w:rsid w:val="00C7598A"/>
    <w:rsid w:val="00C77AAC"/>
    <w:rsid w:val="00C80C48"/>
    <w:rsid w:val="00C83C16"/>
    <w:rsid w:val="00C83F56"/>
    <w:rsid w:val="00C9597C"/>
    <w:rsid w:val="00CA0143"/>
    <w:rsid w:val="00CA290D"/>
    <w:rsid w:val="00CA476D"/>
    <w:rsid w:val="00CA5753"/>
    <w:rsid w:val="00CA7C5A"/>
    <w:rsid w:val="00CB08A4"/>
    <w:rsid w:val="00CB327C"/>
    <w:rsid w:val="00CB5FC0"/>
    <w:rsid w:val="00CB62EA"/>
    <w:rsid w:val="00CC34C2"/>
    <w:rsid w:val="00CC6804"/>
    <w:rsid w:val="00CD344D"/>
    <w:rsid w:val="00CD5A89"/>
    <w:rsid w:val="00CE0361"/>
    <w:rsid w:val="00CE3425"/>
    <w:rsid w:val="00CE3CDD"/>
    <w:rsid w:val="00CE5372"/>
    <w:rsid w:val="00CF688D"/>
    <w:rsid w:val="00D0198A"/>
    <w:rsid w:val="00D035DC"/>
    <w:rsid w:val="00D065F5"/>
    <w:rsid w:val="00D0716E"/>
    <w:rsid w:val="00D12647"/>
    <w:rsid w:val="00D1622F"/>
    <w:rsid w:val="00D22A97"/>
    <w:rsid w:val="00D26118"/>
    <w:rsid w:val="00D30F03"/>
    <w:rsid w:val="00D364FE"/>
    <w:rsid w:val="00D50E01"/>
    <w:rsid w:val="00D57D45"/>
    <w:rsid w:val="00D6014A"/>
    <w:rsid w:val="00D63254"/>
    <w:rsid w:val="00D635D2"/>
    <w:rsid w:val="00D63FF8"/>
    <w:rsid w:val="00D6790D"/>
    <w:rsid w:val="00D71652"/>
    <w:rsid w:val="00D80562"/>
    <w:rsid w:val="00D9171C"/>
    <w:rsid w:val="00D93BD5"/>
    <w:rsid w:val="00D9670D"/>
    <w:rsid w:val="00DA28C4"/>
    <w:rsid w:val="00DB08DF"/>
    <w:rsid w:val="00DB578D"/>
    <w:rsid w:val="00DB69B1"/>
    <w:rsid w:val="00DC2EA7"/>
    <w:rsid w:val="00DC41D3"/>
    <w:rsid w:val="00DD51EC"/>
    <w:rsid w:val="00DD65C3"/>
    <w:rsid w:val="00DE3245"/>
    <w:rsid w:val="00DE37CD"/>
    <w:rsid w:val="00DE4AA3"/>
    <w:rsid w:val="00DE4ADA"/>
    <w:rsid w:val="00DF1B5A"/>
    <w:rsid w:val="00DF406E"/>
    <w:rsid w:val="00E01C50"/>
    <w:rsid w:val="00E025A0"/>
    <w:rsid w:val="00E032B2"/>
    <w:rsid w:val="00E06428"/>
    <w:rsid w:val="00E06581"/>
    <w:rsid w:val="00E06C60"/>
    <w:rsid w:val="00E147A2"/>
    <w:rsid w:val="00E16699"/>
    <w:rsid w:val="00E20C30"/>
    <w:rsid w:val="00E31177"/>
    <w:rsid w:val="00E33BDC"/>
    <w:rsid w:val="00E36D75"/>
    <w:rsid w:val="00E44725"/>
    <w:rsid w:val="00E47390"/>
    <w:rsid w:val="00E5003B"/>
    <w:rsid w:val="00E527F0"/>
    <w:rsid w:val="00E705B3"/>
    <w:rsid w:val="00E72D58"/>
    <w:rsid w:val="00E73BF5"/>
    <w:rsid w:val="00E81DBB"/>
    <w:rsid w:val="00E85D89"/>
    <w:rsid w:val="00E87BB3"/>
    <w:rsid w:val="00E93114"/>
    <w:rsid w:val="00E96F94"/>
    <w:rsid w:val="00EA45AD"/>
    <w:rsid w:val="00EA4C91"/>
    <w:rsid w:val="00EA5BFB"/>
    <w:rsid w:val="00EA7EF9"/>
    <w:rsid w:val="00EB0C41"/>
    <w:rsid w:val="00EB0F6D"/>
    <w:rsid w:val="00EB1089"/>
    <w:rsid w:val="00EB1532"/>
    <w:rsid w:val="00EB255C"/>
    <w:rsid w:val="00EB2E1F"/>
    <w:rsid w:val="00EB411A"/>
    <w:rsid w:val="00EB64B6"/>
    <w:rsid w:val="00EC4AA3"/>
    <w:rsid w:val="00ED0302"/>
    <w:rsid w:val="00ED1B1C"/>
    <w:rsid w:val="00ED3B02"/>
    <w:rsid w:val="00ED6547"/>
    <w:rsid w:val="00EE122B"/>
    <w:rsid w:val="00EE2431"/>
    <w:rsid w:val="00EE356E"/>
    <w:rsid w:val="00EE4B5F"/>
    <w:rsid w:val="00F00760"/>
    <w:rsid w:val="00F1218C"/>
    <w:rsid w:val="00F1354A"/>
    <w:rsid w:val="00F13CFD"/>
    <w:rsid w:val="00F31FC8"/>
    <w:rsid w:val="00F4136A"/>
    <w:rsid w:val="00F5027C"/>
    <w:rsid w:val="00F50FC0"/>
    <w:rsid w:val="00F5226B"/>
    <w:rsid w:val="00F6132F"/>
    <w:rsid w:val="00F61A0D"/>
    <w:rsid w:val="00F632E3"/>
    <w:rsid w:val="00F637AA"/>
    <w:rsid w:val="00F645DB"/>
    <w:rsid w:val="00F6534D"/>
    <w:rsid w:val="00F6615E"/>
    <w:rsid w:val="00F70B1F"/>
    <w:rsid w:val="00F73F97"/>
    <w:rsid w:val="00F83121"/>
    <w:rsid w:val="00F8755F"/>
    <w:rsid w:val="00F94EFA"/>
    <w:rsid w:val="00FA2EB0"/>
    <w:rsid w:val="00FA5CE9"/>
    <w:rsid w:val="00FA7C92"/>
    <w:rsid w:val="00FB11DD"/>
    <w:rsid w:val="00FB6A77"/>
    <w:rsid w:val="00FC1D84"/>
    <w:rsid w:val="00FC3005"/>
    <w:rsid w:val="00FC3174"/>
    <w:rsid w:val="00FC5688"/>
    <w:rsid w:val="00FD7A75"/>
    <w:rsid w:val="00FE5224"/>
    <w:rsid w:val="00FF3B3D"/>
    <w:rsid w:val="00FF6199"/>
    <w:rsid w:val="00FF7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22B"/>
    <w:pPr>
      <w:widowControl w:val="0"/>
      <w:suppressAutoHyphens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E122B"/>
    <w:pPr>
      <w:widowControl/>
      <w:tabs>
        <w:tab w:val="center" w:pos="4536"/>
        <w:tab w:val="right" w:pos="9072"/>
      </w:tabs>
      <w:suppressAutoHyphens w:val="0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E122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E122B"/>
    <w:pPr>
      <w:widowControl/>
      <w:tabs>
        <w:tab w:val="center" w:pos="4536"/>
        <w:tab w:val="right" w:pos="9072"/>
      </w:tabs>
      <w:suppressAutoHyphens w:val="0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E122B"/>
    <w:rPr>
      <w:rFonts w:cs="Times New Roman"/>
    </w:rPr>
  </w:style>
  <w:style w:type="table" w:styleId="TableGrid">
    <w:name w:val="Table Grid"/>
    <w:basedOn w:val="TableNormal"/>
    <w:uiPriority w:val="99"/>
    <w:rsid w:val="00EE122B"/>
    <w:rPr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GDPRFirmSign">
    <w:name w:val="S_GDPR_FirmSign"/>
    <w:basedOn w:val="Normal"/>
    <w:link w:val="SGDPRFirmSignChar"/>
    <w:uiPriority w:val="99"/>
    <w:rsid w:val="00EE12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alibri" w:eastAsia="Times New Roman" w:hAnsi="Calibri" w:cs="Times New Roman"/>
      <w:color w:val="A6A6A6"/>
      <w:kern w:val="0"/>
      <w:sz w:val="22"/>
      <w:lang w:eastAsia="en-US" w:bidi="ar-SA"/>
    </w:rPr>
  </w:style>
  <w:style w:type="paragraph" w:customStyle="1" w:styleId="SGDPRAdministratorName">
    <w:name w:val="S_GDPR_AdministratorName"/>
    <w:basedOn w:val="Normal"/>
    <w:link w:val="SGDPRAdministratorNameChar"/>
    <w:uiPriority w:val="99"/>
    <w:rsid w:val="00EE122B"/>
    <w:rPr>
      <w:rFonts w:ascii="Calibri" w:hAnsi="Calibri"/>
      <w:color w:val="A6A6A6"/>
      <w:sz w:val="22"/>
    </w:rPr>
  </w:style>
  <w:style w:type="paragraph" w:customStyle="1" w:styleId="SGDPRPersonResposibleName">
    <w:name w:val="S_GDPR_PersonResposibleName"/>
    <w:basedOn w:val="Normal"/>
    <w:link w:val="SGDPRPersonResposibleNameChar"/>
    <w:uiPriority w:val="99"/>
    <w:rsid w:val="00EE122B"/>
    <w:rPr>
      <w:rFonts w:ascii="Calibri" w:hAnsi="Calibri"/>
      <w:color w:val="A6A6A6"/>
      <w:sz w:val="22"/>
    </w:rPr>
  </w:style>
  <w:style w:type="character" w:customStyle="1" w:styleId="SGDPRAdministratorNameChar">
    <w:name w:val="S_GDPR_AdministratorName Char"/>
    <w:basedOn w:val="DefaultParagraphFont"/>
    <w:link w:val="SGDPRAdministratorName"/>
    <w:uiPriority w:val="99"/>
    <w:locked/>
    <w:rsid w:val="00EE122B"/>
    <w:rPr>
      <w:rFonts w:eastAsia="SimSun" w:cs="Mangal"/>
      <w:color w:val="A6A6A6"/>
      <w:kern w:val="1"/>
      <w:sz w:val="24"/>
      <w:szCs w:val="24"/>
      <w:lang w:eastAsia="hi-IN" w:bidi="hi-IN"/>
    </w:rPr>
  </w:style>
  <w:style w:type="character" w:customStyle="1" w:styleId="SGDPRFirmSignChar">
    <w:name w:val="S_GDPR_FirmSign Char"/>
    <w:basedOn w:val="DefaultParagraphFont"/>
    <w:link w:val="SGDPRFirmSign"/>
    <w:uiPriority w:val="99"/>
    <w:locked/>
    <w:rsid w:val="00EE122B"/>
    <w:rPr>
      <w:rFonts w:eastAsia="Times New Roman" w:cs="Times New Roman"/>
      <w:color w:val="A6A6A6"/>
      <w:sz w:val="24"/>
      <w:szCs w:val="24"/>
    </w:rPr>
  </w:style>
  <w:style w:type="character" w:customStyle="1" w:styleId="SGDPRPersonResposibleNameChar">
    <w:name w:val="S_GDPR_PersonResposibleName Char"/>
    <w:basedOn w:val="DefaultParagraphFont"/>
    <w:link w:val="SGDPRPersonResposibleName"/>
    <w:uiPriority w:val="99"/>
    <w:locked/>
    <w:rsid w:val="00EE122B"/>
    <w:rPr>
      <w:rFonts w:eastAsia="SimSun" w:cs="Mangal"/>
      <w:color w:val="A6A6A6"/>
      <w:kern w:val="1"/>
      <w:sz w:val="24"/>
      <w:szCs w:val="24"/>
      <w:lang w:eastAsia="hi-IN" w:bidi="hi-IN"/>
    </w:rPr>
  </w:style>
  <w:style w:type="paragraph" w:customStyle="1" w:styleId="Tabletext">
    <w:name w:val="Tabletext"/>
    <w:basedOn w:val="Normal"/>
    <w:uiPriority w:val="99"/>
    <w:rsid w:val="00EE122B"/>
    <w:pPr>
      <w:keepLines/>
      <w:suppressAutoHyphens w:val="0"/>
      <w:spacing w:after="120" w:line="240" w:lineRule="atLeast"/>
      <w:jc w:val="both"/>
    </w:pPr>
    <w:rPr>
      <w:rFonts w:eastAsia="Times New Roman" w:cs="Times New Roman"/>
      <w:color w:val="000000"/>
      <w:kern w:val="0"/>
      <w:sz w:val="20"/>
      <w:szCs w:val="20"/>
      <w:lang w:val="en-US" w:eastAsia="ar-SA" w:bidi="ar-SA"/>
    </w:rPr>
  </w:style>
  <w:style w:type="paragraph" w:customStyle="1" w:styleId="SGDPRWebsite">
    <w:name w:val="S_GDPR_Website"/>
    <w:basedOn w:val="Normal"/>
    <w:link w:val="SGDPRWebsiteChar"/>
    <w:uiPriority w:val="99"/>
    <w:rsid w:val="00EE122B"/>
    <w:rPr>
      <w:rFonts w:ascii="Calibri" w:hAnsi="Calibri"/>
      <w:color w:val="A6A6A6"/>
      <w:sz w:val="22"/>
    </w:rPr>
  </w:style>
  <w:style w:type="paragraph" w:customStyle="1" w:styleId="SGDPREmail">
    <w:name w:val="S_GDPR_Email"/>
    <w:basedOn w:val="Normal"/>
    <w:link w:val="SGDPREmailChar"/>
    <w:uiPriority w:val="99"/>
    <w:rsid w:val="00EE122B"/>
    <w:rPr>
      <w:rFonts w:ascii="Calibri" w:hAnsi="Calibri"/>
      <w:color w:val="A6A6A6"/>
      <w:sz w:val="22"/>
    </w:rPr>
  </w:style>
  <w:style w:type="paragraph" w:customStyle="1" w:styleId="SGDPRPhone">
    <w:name w:val="S_GDPR_Phone"/>
    <w:basedOn w:val="Normal"/>
    <w:link w:val="SGDPRPhoneChar"/>
    <w:uiPriority w:val="99"/>
    <w:rsid w:val="00EE122B"/>
    <w:rPr>
      <w:rFonts w:ascii="Calibri" w:hAnsi="Calibri"/>
      <w:color w:val="A6A6A6"/>
      <w:sz w:val="22"/>
    </w:rPr>
  </w:style>
  <w:style w:type="character" w:customStyle="1" w:styleId="SGDPREmailChar">
    <w:name w:val="S_GDPR_Email Char"/>
    <w:basedOn w:val="DefaultParagraphFont"/>
    <w:link w:val="SGDPREmail"/>
    <w:uiPriority w:val="99"/>
    <w:locked/>
    <w:rsid w:val="00EE122B"/>
    <w:rPr>
      <w:rFonts w:eastAsia="SimSun" w:cs="Mangal"/>
      <w:color w:val="A6A6A6"/>
      <w:kern w:val="1"/>
      <w:sz w:val="24"/>
      <w:szCs w:val="24"/>
      <w:lang w:eastAsia="hi-IN" w:bidi="hi-IN"/>
    </w:rPr>
  </w:style>
  <w:style w:type="character" w:customStyle="1" w:styleId="SGDPRPhoneChar">
    <w:name w:val="S_GDPR_Phone Char"/>
    <w:basedOn w:val="DefaultParagraphFont"/>
    <w:link w:val="SGDPRPhone"/>
    <w:uiPriority w:val="99"/>
    <w:locked/>
    <w:rsid w:val="00EE122B"/>
    <w:rPr>
      <w:rFonts w:eastAsia="SimSun" w:cs="Mangal"/>
      <w:color w:val="A6A6A6"/>
      <w:kern w:val="1"/>
      <w:sz w:val="24"/>
      <w:szCs w:val="24"/>
      <w:lang w:eastAsia="hi-IN" w:bidi="hi-IN"/>
    </w:rPr>
  </w:style>
  <w:style w:type="character" w:customStyle="1" w:styleId="SGDPRWebsiteChar">
    <w:name w:val="S_GDPR_Website Char"/>
    <w:basedOn w:val="DefaultParagraphFont"/>
    <w:link w:val="SGDPRWebsite"/>
    <w:uiPriority w:val="99"/>
    <w:locked/>
    <w:rsid w:val="00EE122B"/>
    <w:rPr>
      <w:rFonts w:eastAsia="SimSun" w:cs="Mangal"/>
      <w:color w:val="A6A6A6"/>
      <w:kern w:val="1"/>
      <w:sz w:val="24"/>
      <w:szCs w:val="24"/>
      <w:lang w:eastAsia="hi-IN" w:bidi="hi-IN"/>
    </w:rPr>
  </w:style>
  <w:style w:type="paragraph" w:customStyle="1" w:styleId="SGDPRRegister1">
    <w:name w:val="S_GDPR_Register1"/>
    <w:basedOn w:val="Normal"/>
    <w:link w:val="SGDPRRegister1Char"/>
    <w:uiPriority w:val="99"/>
    <w:rsid w:val="00900965"/>
    <w:pPr>
      <w:numPr>
        <w:numId w:val="4"/>
      </w:numPr>
      <w:spacing w:after="120"/>
    </w:pPr>
    <w:rPr>
      <w:rFonts w:ascii="Arial" w:hAnsi="Arial" w:cs="Arial"/>
      <w:color w:val="A6A6A6"/>
      <w:sz w:val="22"/>
      <w:szCs w:val="22"/>
    </w:rPr>
  </w:style>
  <w:style w:type="character" w:customStyle="1" w:styleId="SGDPRRegister1Char">
    <w:name w:val="S_GDPR_Register1 Char"/>
    <w:basedOn w:val="DefaultParagraphFont"/>
    <w:link w:val="SGDPRRegister1"/>
    <w:uiPriority w:val="99"/>
    <w:locked/>
    <w:rsid w:val="00900965"/>
    <w:rPr>
      <w:rFonts w:ascii="Arial" w:eastAsia="SimSun" w:hAnsi="Arial" w:cs="Arial"/>
      <w:color w:val="A6A6A6"/>
      <w:kern w:val="1"/>
      <w:lang w:eastAsia="hi-IN" w:bidi="hi-IN"/>
    </w:rPr>
  </w:style>
  <w:style w:type="paragraph" w:customStyle="1" w:styleId="SGDPRRegister2">
    <w:name w:val="S_GDPR_Register2"/>
    <w:basedOn w:val="SGDPRRegister1"/>
    <w:next w:val="Normal"/>
    <w:link w:val="SGDPRRegister2Char"/>
    <w:uiPriority w:val="99"/>
    <w:rsid w:val="00900965"/>
  </w:style>
  <w:style w:type="character" w:customStyle="1" w:styleId="SGDPRRegister2Char">
    <w:name w:val="S_GDPR_Register2 Char"/>
    <w:basedOn w:val="SGDPRRegister1Char"/>
    <w:link w:val="SGDPRRegister2"/>
    <w:uiPriority w:val="99"/>
    <w:locked/>
    <w:rsid w:val="00900965"/>
  </w:style>
  <w:style w:type="paragraph" w:customStyle="1" w:styleId="SGDPRRegister3">
    <w:name w:val="S_GDPR_Register3"/>
    <w:basedOn w:val="SGDPRRegister1"/>
    <w:next w:val="Normal"/>
    <w:link w:val="SGDPRRegister3Char"/>
    <w:uiPriority w:val="99"/>
    <w:rsid w:val="00900965"/>
    <w:pPr>
      <w:ind w:left="851" w:hanging="425"/>
    </w:pPr>
  </w:style>
  <w:style w:type="paragraph" w:customStyle="1" w:styleId="SGDPRRegister4">
    <w:name w:val="S_GDPR_Register4"/>
    <w:basedOn w:val="SGDPRRegister1"/>
    <w:next w:val="Normal"/>
    <w:link w:val="SGDPRRegister4Char"/>
    <w:uiPriority w:val="99"/>
    <w:rsid w:val="00900965"/>
    <w:pPr>
      <w:ind w:left="851" w:hanging="425"/>
    </w:pPr>
  </w:style>
  <w:style w:type="character" w:customStyle="1" w:styleId="SGDPRRegister3Char">
    <w:name w:val="S_GDPR_Register3 Char"/>
    <w:basedOn w:val="SGDPRRegister1Char"/>
    <w:link w:val="SGDPRRegister3"/>
    <w:uiPriority w:val="99"/>
    <w:locked/>
    <w:rsid w:val="00404C12"/>
  </w:style>
  <w:style w:type="character" w:customStyle="1" w:styleId="SGDPRRegister4Char">
    <w:name w:val="S_GDPR_Register4 Char"/>
    <w:basedOn w:val="SGDPRRegister1Char"/>
    <w:link w:val="SGDPRRegister4"/>
    <w:uiPriority w:val="99"/>
    <w:locked/>
    <w:rsid w:val="00404C12"/>
  </w:style>
  <w:style w:type="paragraph" w:styleId="FootnoteText">
    <w:name w:val="footnote text"/>
    <w:basedOn w:val="Normal"/>
    <w:link w:val="FootnoteTextChar"/>
    <w:uiPriority w:val="99"/>
    <w:rsid w:val="00013C68"/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013C68"/>
    <w:rPr>
      <w:rFonts w:ascii="Times New Roman" w:eastAsia="SimSun" w:hAnsi="Times New Roman" w:cs="Mangal"/>
      <w:kern w:val="1"/>
      <w:sz w:val="18"/>
      <w:szCs w:val="18"/>
      <w:lang w:eastAsia="hi-IN" w:bidi="hi-IN"/>
    </w:rPr>
  </w:style>
  <w:style w:type="character" w:styleId="FootnoteReference">
    <w:name w:val="footnote reference"/>
    <w:basedOn w:val="DefaultParagraphFont"/>
    <w:uiPriority w:val="99"/>
    <w:semiHidden/>
    <w:rsid w:val="00013C6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601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67</TotalTime>
  <Pages>4</Pages>
  <Words>340</Words>
  <Characters>1938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HomeII</cp:lastModifiedBy>
  <cp:revision>6</cp:revision>
  <dcterms:created xsi:type="dcterms:W3CDTF">2018-03-08T17:35:00Z</dcterms:created>
  <dcterms:modified xsi:type="dcterms:W3CDTF">2021-05-13T12:27:00Z</dcterms:modified>
</cp:coreProperties>
</file>